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39F55" w14:textId="77777777" w:rsidR="009771ED" w:rsidRPr="00352EEE" w:rsidRDefault="009D3F9C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CAPÍTULO</w:t>
      </w:r>
      <w:r w:rsidR="007725E4" w:rsidRPr="00352EEE">
        <w:rPr>
          <w:rFonts w:asciiTheme="minorHAnsi" w:hAnsiTheme="minorHAnsi" w:cstheme="minorHAnsi"/>
          <w:b/>
          <w:bCs/>
        </w:rPr>
        <w:t xml:space="preserve"> I</w:t>
      </w:r>
    </w:p>
    <w:p w14:paraId="57545213" w14:textId="77777777" w:rsidR="007725E4" w:rsidRPr="00352EEE" w:rsidRDefault="007725E4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DA DEFINIÇÃO E OBJETIVOS</w:t>
      </w:r>
    </w:p>
    <w:p w14:paraId="58DD86B5" w14:textId="77777777" w:rsidR="0084178F" w:rsidRPr="00352EEE" w:rsidRDefault="0084178F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585A57F" w14:textId="582729E5" w:rsidR="00F35EFE" w:rsidRPr="00437587" w:rsidRDefault="00F35EFE" w:rsidP="0076742D">
      <w:pPr>
        <w:spacing w:line="276" w:lineRule="auto"/>
        <w:ind w:right="43"/>
        <w:jc w:val="both"/>
        <w:rPr>
          <w:rFonts w:asciiTheme="minorHAnsi" w:hAnsiTheme="minorHAnsi" w:cstheme="minorHAnsi"/>
          <w:color w:val="FF0000"/>
        </w:rPr>
      </w:pPr>
      <w:r w:rsidRPr="00352EEE">
        <w:rPr>
          <w:rFonts w:asciiTheme="minorHAnsi" w:hAnsiTheme="minorHAnsi" w:cstheme="minorHAnsi"/>
          <w:b/>
          <w:bCs/>
        </w:rPr>
        <w:t>Art. 1º</w:t>
      </w:r>
      <w:r w:rsidRPr="00352EEE">
        <w:rPr>
          <w:rFonts w:asciiTheme="minorHAnsi" w:hAnsiTheme="minorHAnsi" w:cstheme="minorHAnsi"/>
        </w:rPr>
        <w:t xml:space="preserve">  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Pr="00352EEE">
        <w:rPr>
          <w:rFonts w:asciiTheme="minorHAnsi" w:hAnsiTheme="minorHAnsi" w:cstheme="minorHAnsi"/>
        </w:rPr>
        <w:t xml:space="preserve">.................... – </w:t>
      </w:r>
      <w:r w:rsidRPr="006F508B">
        <w:rPr>
          <w:rFonts w:asciiTheme="minorHAnsi" w:hAnsiTheme="minorHAnsi" w:cstheme="minorHAnsi"/>
        </w:rPr>
        <w:t xml:space="preserve">SIGLA, é </w:t>
      </w:r>
      <w:r w:rsidR="00886493" w:rsidRPr="006F508B">
        <w:rPr>
          <w:rFonts w:asciiTheme="minorHAnsi" w:hAnsiTheme="minorHAnsi" w:cstheme="minorHAnsi"/>
        </w:rPr>
        <w:t xml:space="preserve">sediado e </w:t>
      </w:r>
      <w:r w:rsidRPr="006F508B">
        <w:rPr>
          <w:rFonts w:asciiTheme="minorHAnsi" w:hAnsiTheme="minorHAnsi" w:cstheme="minorHAnsi"/>
        </w:rPr>
        <w:t xml:space="preserve">pertencente </w:t>
      </w:r>
      <w:r w:rsidR="00886493" w:rsidRPr="006F508B">
        <w:rPr>
          <w:rFonts w:asciiTheme="minorHAnsi" w:hAnsiTheme="minorHAnsi" w:cstheme="minorHAnsi"/>
        </w:rPr>
        <w:t>a</w:t>
      </w:r>
      <w:r w:rsidRPr="006F508B">
        <w:rPr>
          <w:rFonts w:asciiTheme="minorHAnsi" w:hAnsiTheme="minorHAnsi" w:cstheme="minorHAnsi"/>
        </w:rPr>
        <w:t>o órgão d</w:t>
      </w:r>
      <w:r w:rsidR="00C87810" w:rsidRPr="006F508B">
        <w:rPr>
          <w:rFonts w:asciiTheme="minorHAnsi" w:hAnsiTheme="minorHAnsi" w:cstheme="minorHAnsi"/>
        </w:rPr>
        <w:t>e</w:t>
      </w:r>
      <w:r w:rsidRPr="006F508B">
        <w:rPr>
          <w:rFonts w:asciiTheme="minorHAnsi" w:hAnsiTheme="minorHAnsi" w:cstheme="minorHAnsi"/>
        </w:rPr>
        <w:t xml:space="preserve"> administração didático-científica denominado</w:t>
      </w:r>
      <w:r w:rsidR="00683A7C" w:rsidRPr="006F508B">
        <w:rPr>
          <w:rFonts w:asciiTheme="minorHAnsi" w:hAnsiTheme="minorHAnsi" w:cstheme="minorHAnsi"/>
        </w:rPr>
        <w:t xml:space="preserve"> </w:t>
      </w:r>
      <w:r w:rsidRPr="006F508B">
        <w:rPr>
          <w:rFonts w:asciiTheme="minorHAnsi" w:hAnsiTheme="minorHAnsi" w:cstheme="minorHAnsi"/>
        </w:rPr>
        <w:t>.....</w:t>
      </w:r>
      <w:r w:rsidR="00BA27D2" w:rsidRPr="006F508B">
        <w:rPr>
          <w:rFonts w:asciiTheme="minorHAnsi" w:hAnsiTheme="minorHAnsi" w:cstheme="minorHAnsi"/>
          <w:color w:val="FF0000"/>
        </w:rPr>
        <w:t>(INSERIR NOME DO CAMPUS)</w:t>
      </w:r>
      <w:r w:rsidRPr="006F508B">
        <w:rPr>
          <w:rFonts w:asciiTheme="minorHAnsi" w:hAnsiTheme="minorHAnsi" w:cstheme="minorHAnsi"/>
        </w:rPr>
        <w:t xml:space="preserve">............... da Universidade do Estado de Mato Grosso, e institucionalizado pela Resolução nº </w:t>
      </w:r>
      <w:r w:rsidR="00437587">
        <w:rPr>
          <w:rFonts w:asciiTheme="minorHAnsi" w:hAnsiTheme="minorHAnsi" w:cstheme="minorHAnsi"/>
        </w:rPr>
        <w:t>xxx</w:t>
      </w:r>
      <w:r w:rsidR="00AE0372">
        <w:rPr>
          <w:rFonts w:asciiTheme="minorHAnsi" w:hAnsiTheme="minorHAnsi" w:cstheme="minorHAnsi"/>
        </w:rPr>
        <w:t>/</w:t>
      </w:r>
      <w:r w:rsidR="00437587">
        <w:rPr>
          <w:rFonts w:asciiTheme="minorHAnsi" w:hAnsiTheme="minorHAnsi" w:cstheme="minorHAnsi"/>
        </w:rPr>
        <w:t>xxxx</w:t>
      </w:r>
      <w:r w:rsidR="00AE0372">
        <w:rPr>
          <w:rFonts w:asciiTheme="minorHAnsi" w:hAnsiTheme="minorHAnsi" w:cstheme="minorHAnsi"/>
        </w:rPr>
        <w:t xml:space="preserve"> CONEPE</w:t>
      </w:r>
      <w:r w:rsidR="00437587">
        <w:rPr>
          <w:rFonts w:asciiTheme="minorHAnsi" w:hAnsiTheme="minorHAnsi" w:cstheme="minorHAnsi"/>
        </w:rPr>
        <w:t xml:space="preserve">. </w:t>
      </w:r>
      <w:r w:rsidR="00437587" w:rsidRPr="00437587">
        <w:rPr>
          <w:rFonts w:asciiTheme="minorHAnsi" w:hAnsiTheme="minorHAnsi" w:cstheme="minorHAnsi"/>
          <w:color w:val="FF0000"/>
        </w:rPr>
        <w:t xml:space="preserve">(REFERE-SE A RESOLUÇÃO QUE APROVA A CRIAÇÃO) </w:t>
      </w:r>
    </w:p>
    <w:p w14:paraId="332AC783" w14:textId="77777777" w:rsidR="0084178F" w:rsidRPr="00352EEE" w:rsidRDefault="0084178F" w:rsidP="0076742D">
      <w:pPr>
        <w:ind w:right="45"/>
        <w:jc w:val="both"/>
        <w:rPr>
          <w:rFonts w:asciiTheme="minorHAnsi" w:hAnsiTheme="minorHAnsi" w:cstheme="minorHAnsi"/>
          <w:b/>
          <w:bCs/>
        </w:rPr>
      </w:pPr>
    </w:p>
    <w:p w14:paraId="0B34C648" w14:textId="6B07492A" w:rsidR="00F35EFE" w:rsidRDefault="00F35EFE" w:rsidP="0076742D">
      <w:pPr>
        <w:spacing w:line="276" w:lineRule="auto"/>
        <w:ind w:right="43"/>
        <w:jc w:val="both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>Art. 2º</w:t>
      </w:r>
      <w:r w:rsidRPr="00352EEE">
        <w:rPr>
          <w:rFonts w:asciiTheme="minorHAnsi" w:hAnsiTheme="minorHAnsi" w:cstheme="minorHAnsi"/>
        </w:rPr>
        <w:t xml:space="preserve">  O</w:t>
      </w:r>
      <w:r w:rsidR="00437587">
        <w:rPr>
          <w:rFonts w:asciiTheme="minorHAnsi" w:hAnsiTheme="minorHAnsi" w:cstheme="minorHAnsi"/>
        </w:rPr>
        <w:t xml:space="preserve">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Pr="00352EEE">
        <w:rPr>
          <w:rFonts w:asciiTheme="minorHAnsi" w:hAnsiTheme="minorHAnsi" w:cstheme="minorHAnsi"/>
        </w:rPr>
        <w:t>....................tem por objetivo</w:t>
      </w:r>
      <w:r w:rsidR="00683A7C" w:rsidRPr="00352EEE">
        <w:rPr>
          <w:rFonts w:asciiTheme="minorHAnsi" w:hAnsiTheme="minorHAnsi" w:cstheme="minorHAnsi"/>
        </w:rPr>
        <w:t>(</w:t>
      </w:r>
      <w:r w:rsidRPr="00352EEE">
        <w:rPr>
          <w:rFonts w:asciiTheme="minorHAnsi" w:hAnsiTheme="minorHAnsi" w:cstheme="minorHAnsi"/>
        </w:rPr>
        <w:t>s</w:t>
      </w:r>
      <w:r w:rsidR="00683A7C" w:rsidRPr="00352EEE">
        <w:rPr>
          <w:rFonts w:asciiTheme="minorHAnsi" w:hAnsiTheme="minorHAnsi" w:cstheme="minorHAnsi"/>
        </w:rPr>
        <w:t>)</w:t>
      </w:r>
      <w:r w:rsidRPr="00352EEE">
        <w:rPr>
          <w:rFonts w:asciiTheme="minorHAnsi" w:hAnsiTheme="minorHAnsi" w:cstheme="minorHAnsi"/>
        </w:rPr>
        <w:t>:</w:t>
      </w:r>
    </w:p>
    <w:p w14:paraId="02A77BE5" w14:textId="77777777" w:rsidR="006F508B" w:rsidRDefault="006F508B" w:rsidP="0076742D">
      <w:pPr>
        <w:spacing w:line="276" w:lineRule="auto"/>
        <w:ind w:right="43"/>
        <w:jc w:val="both"/>
        <w:rPr>
          <w:rFonts w:asciiTheme="minorHAnsi" w:hAnsiTheme="minorHAnsi" w:cstheme="minorHAnsi"/>
          <w:b/>
          <w:color w:val="FF0000"/>
          <w:u w:val="single"/>
        </w:rPr>
      </w:pPr>
    </w:p>
    <w:p w14:paraId="6E48BB75" w14:textId="77777777" w:rsidR="007C56BD" w:rsidRPr="007C56BD" w:rsidRDefault="007C56BD" w:rsidP="0076742D">
      <w:pPr>
        <w:spacing w:line="276" w:lineRule="auto"/>
        <w:ind w:right="43"/>
        <w:jc w:val="both"/>
        <w:rPr>
          <w:rFonts w:asciiTheme="minorHAnsi" w:hAnsiTheme="minorHAnsi" w:cstheme="minorHAnsi"/>
          <w:b/>
          <w:color w:val="FF0000"/>
          <w:u w:val="single"/>
        </w:rPr>
      </w:pPr>
      <w:r w:rsidRPr="007C56BD">
        <w:rPr>
          <w:rFonts w:asciiTheme="minorHAnsi" w:hAnsiTheme="minorHAnsi" w:cstheme="minorHAnsi"/>
          <w:b/>
          <w:color w:val="FF0000"/>
          <w:u w:val="single"/>
        </w:rPr>
        <w:t>Para Cen</w:t>
      </w:r>
      <w:r>
        <w:rPr>
          <w:rFonts w:asciiTheme="minorHAnsi" w:hAnsiTheme="minorHAnsi" w:cstheme="minorHAnsi"/>
          <w:b/>
          <w:color w:val="FF0000"/>
          <w:u w:val="single"/>
        </w:rPr>
        <w:t>tr</w:t>
      </w:r>
      <w:r w:rsidRPr="007C56BD">
        <w:rPr>
          <w:rFonts w:asciiTheme="minorHAnsi" w:hAnsiTheme="minorHAnsi" w:cstheme="minorHAnsi"/>
          <w:b/>
          <w:color w:val="FF0000"/>
          <w:u w:val="single"/>
        </w:rPr>
        <w:t>os</w:t>
      </w:r>
    </w:p>
    <w:p w14:paraId="774C6B58" w14:textId="77777777" w:rsidR="00DD2D94" w:rsidRDefault="0084178F" w:rsidP="00D76782">
      <w:pPr>
        <w:pStyle w:val="PargrafodaLista"/>
        <w:numPr>
          <w:ilvl w:val="0"/>
          <w:numId w:val="1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Promover ações de ensino, pesquisa e extensão, agregando as diferentes áre</w:t>
      </w:r>
      <w:r w:rsidR="001C43D5" w:rsidRPr="00352EEE">
        <w:rPr>
          <w:rFonts w:asciiTheme="minorHAnsi" w:hAnsiTheme="minorHAnsi" w:cstheme="minorHAnsi"/>
        </w:rPr>
        <w:t>a</w:t>
      </w:r>
      <w:r w:rsidRPr="00352EEE">
        <w:rPr>
          <w:rFonts w:asciiTheme="minorHAnsi" w:hAnsiTheme="minorHAnsi" w:cstheme="minorHAnsi"/>
        </w:rPr>
        <w:t>s do conhecimento,  de caráter multi, inter e transdi</w:t>
      </w:r>
      <w:r w:rsidR="00DD2D94" w:rsidRPr="00352EEE">
        <w:rPr>
          <w:rFonts w:asciiTheme="minorHAnsi" w:hAnsiTheme="minorHAnsi" w:cstheme="minorHAnsi"/>
        </w:rPr>
        <w:t>sciplinar, em âmbito regio</w:t>
      </w:r>
      <w:r w:rsidR="007C56BD">
        <w:rPr>
          <w:rFonts w:asciiTheme="minorHAnsi" w:hAnsiTheme="minorHAnsi" w:cstheme="minorHAnsi"/>
        </w:rPr>
        <w:t>nal, nacional e internacional.</w:t>
      </w:r>
    </w:p>
    <w:p w14:paraId="49BEF8D8" w14:textId="77777777" w:rsidR="006F508B" w:rsidRDefault="006F508B" w:rsidP="006F508B">
      <w:p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</w:p>
    <w:p w14:paraId="3E5D4345" w14:textId="77777777" w:rsidR="006F508B" w:rsidRDefault="007C56BD" w:rsidP="006F508B">
      <w:p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7C56BD">
        <w:rPr>
          <w:rFonts w:asciiTheme="minorHAnsi" w:hAnsiTheme="minorHAnsi" w:cstheme="minorHAnsi"/>
          <w:b/>
          <w:color w:val="FF0000"/>
          <w:u w:val="single"/>
        </w:rPr>
        <w:t>Para Núcleos</w:t>
      </w:r>
    </w:p>
    <w:p w14:paraId="1AEA8EE0" w14:textId="77777777" w:rsidR="006F508B" w:rsidRPr="006F508B" w:rsidRDefault="00DD2D94" w:rsidP="006F508B">
      <w:pPr>
        <w:pStyle w:val="PargrafodaLista"/>
        <w:numPr>
          <w:ilvl w:val="0"/>
          <w:numId w:val="16"/>
        </w:numPr>
        <w:spacing w:line="276" w:lineRule="auto"/>
        <w:ind w:right="43"/>
        <w:rPr>
          <w:rFonts w:asciiTheme="minorHAnsi" w:hAnsiTheme="minorHAnsi" w:cstheme="minorHAnsi"/>
        </w:rPr>
      </w:pPr>
      <w:r w:rsidRPr="006F508B">
        <w:rPr>
          <w:rFonts w:asciiTheme="minorHAnsi" w:hAnsiTheme="minorHAnsi" w:cstheme="minorHAnsi"/>
        </w:rPr>
        <w:t>Congregar comunidade acadêmica e convidados com afinidades temáticas</w:t>
      </w:r>
      <w:r w:rsidR="00683A7C" w:rsidRPr="006F508B">
        <w:rPr>
          <w:rFonts w:asciiTheme="minorHAnsi" w:hAnsiTheme="minorHAnsi" w:cstheme="minorHAnsi"/>
        </w:rPr>
        <w:t>.</w:t>
      </w:r>
      <w:r w:rsidRPr="006F508B">
        <w:rPr>
          <w:rFonts w:asciiTheme="minorHAnsi" w:hAnsiTheme="minorHAnsi" w:cstheme="minorHAnsi"/>
        </w:rPr>
        <w:t xml:space="preserve"> </w:t>
      </w:r>
    </w:p>
    <w:p w14:paraId="3377F4ED" w14:textId="77777777" w:rsidR="00F35EFE" w:rsidRPr="006F508B" w:rsidRDefault="00F35EFE" w:rsidP="006F508B">
      <w:pPr>
        <w:pStyle w:val="PargrafodaLista"/>
        <w:numPr>
          <w:ilvl w:val="0"/>
          <w:numId w:val="16"/>
        </w:numPr>
        <w:spacing w:line="276" w:lineRule="auto"/>
        <w:ind w:right="43"/>
        <w:rPr>
          <w:rFonts w:asciiTheme="minorHAnsi" w:hAnsiTheme="minorHAnsi" w:cstheme="minorHAnsi"/>
          <w:color w:val="FF0000"/>
        </w:rPr>
      </w:pPr>
      <w:r w:rsidRPr="006F508B">
        <w:rPr>
          <w:rFonts w:asciiTheme="minorHAnsi" w:hAnsiTheme="minorHAnsi" w:cstheme="minorHAnsi"/>
        </w:rPr>
        <w:t>....................</w:t>
      </w:r>
    </w:p>
    <w:p w14:paraId="1BFC01DD" w14:textId="77777777" w:rsidR="0084178F" w:rsidRPr="00352EEE" w:rsidRDefault="0084178F" w:rsidP="0076742D">
      <w:pPr>
        <w:ind w:right="43"/>
        <w:rPr>
          <w:rFonts w:asciiTheme="minorHAnsi" w:hAnsiTheme="minorHAnsi" w:cstheme="minorHAnsi"/>
          <w:b/>
          <w:bCs/>
        </w:rPr>
      </w:pPr>
    </w:p>
    <w:p w14:paraId="2DE045FD" w14:textId="317D46F2" w:rsidR="00D95220" w:rsidRPr="00352EEE" w:rsidRDefault="00D95220" w:rsidP="0076742D">
      <w:p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>Art. 3º</w:t>
      </w:r>
      <w:r w:rsidRPr="00352EEE">
        <w:rPr>
          <w:rFonts w:asciiTheme="minorHAnsi" w:hAnsiTheme="minorHAnsi" w:cstheme="minorHAnsi"/>
        </w:rPr>
        <w:t xml:space="preserve">  Para cumprir </w:t>
      </w:r>
      <w:r w:rsidR="00386935" w:rsidRPr="00352EEE">
        <w:rPr>
          <w:rFonts w:asciiTheme="minorHAnsi" w:hAnsiTheme="minorHAnsi" w:cstheme="minorHAnsi"/>
        </w:rPr>
        <w:t xml:space="preserve">os </w:t>
      </w:r>
      <w:r w:rsidRPr="00352EEE">
        <w:rPr>
          <w:rFonts w:asciiTheme="minorHAnsi" w:hAnsiTheme="minorHAnsi" w:cstheme="minorHAnsi"/>
        </w:rPr>
        <w:t>objetivos</w:t>
      </w:r>
      <w:r w:rsidR="00527415" w:rsidRPr="00352EEE">
        <w:rPr>
          <w:rFonts w:asciiTheme="minorHAnsi" w:hAnsiTheme="minorHAnsi" w:cstheme="minorHAnsi"/>
        </w:rPr>
        <w:t>,</w:t>
      </w:r>
      <w:r w:rsidRPr="00352EEE">
        <w:rPr>
          <w:rFonts w:asciiTheme="minorHAnsi" w:hAnsiTheme="minorHAnsi" w:cstheme="minorHAnsi"/>
        </w:rPr>
        <w:t xml:space="preserve"> </w:t>
      </w:r>
      <w:r w:rsidR="00527415" w:rsidRPr="00352EEE">
        <w:rPr>
          <w:rFonts w:asciiTheme="minorHAnsi" w:hAnsiTheme="minorHAnsi" w:cstheme="minorHAnsi"/>
        </w:rPr>
        <w:t>obedecidas às normas vigentes da U</w:t>
      </w:r>
      <w:r w:rsidR="00683A7C" w:rsidRPr="00352EEE">
        <w:rPr>
          <w:rFonts w:asciiTheme="minorHAnsi" w:hAnsiTheme="minorHAnsi" w:cstheme="minorHAnsi"/>
        </w:rPr>
        <w:t>nemat</w:t>
      </w:r>
      <w:r w:rsidR="00527415" w:rsidRPr="00352EEE">
        <w:rPr>
          <w:rFonts w:asciiTheme="minorHAnsi" w:hAnsiTheme="minorHAnsi" w:cstheme="minorHAnsi"/>
        </w:rPr>
        <w:t>, o</w:t>
      </w:r>
      <w:r w:rsidRPr="00352EEE">
        <w:rPr>
          <w:rFonts w:asciiTheme="minorHAnsi" w:hAnsiTheme="minorHAnsi" w:cstheme="minorHAnsi"/>
        </w:rPr>
        <w:t xml:space="preserve">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>
        <w:rPr>
          <w:rFonts w:asciiTheme="minorHAnsi" w:hAnsiTheme="minorHAnsi" w:cstheme="minorHAnsi"/>
          <w:color w:val="FF0000"/>
        </w:rPr>
        <w:t xml:space="preserve"> </w:t>
      </w:r>
      <w:r w:rsidRPr="00352EEE">
        <w:rPr>
          <w:rFonts w:asciiTheme="minorHAnsi" w:hAnsiTheme="minorHAnsi" w:cstheme="minorHAnsi"/>
        </w:rPr>
        <w:t>se propõe a:</w:t>
      </w:r>
    </w:p>
    <w:p w14:paraId="0FE9D86D" w14:textId="77777777" w:rsidR="00D95220" w:rsidRPr="00352EEE" w:rsidRDefault="00D95220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colaborar com os demais órgãos da Universidade por convocação da administração central, ou por solicitação dos órgãos;</w:t>
      </w:r>
    </w:p>
    <w:p w14:paraId="19207516" w14:textId="77777777" w:rsidR="004F60D4" w:rsidRPr="00151DF5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</w:rPr>
        <w:t>propor e</w:t>
      </w:r>
      <w:r w:rsidR="00D6111C" w:rsidRPr="00151DF5">
        <w:rPr>
          <w:rFonts w:asciiTheme="minorHAnsi" w:hAnsiTheme="minorHAnsi" w:cstheme="minorHAnsi"/>
        </w:rPr>
        <w:t xml:space="preserve"> supervisionar a gestão de</w:t>
      </w:r>
      <w:r w:rsidRPr="00151DF5">
        <w:rPr>
          <w:rFonts w:asciiTheme="minorHAnsi" w:hAnsiTheme="minorHAnsi" w:cstheme="minorHAnsi"/>
        </w:rPr>
        <w:t xml:space="preserve"> convênios, acordos, contratos e outros instrumentos similares</w:t>
      </w:r>
      <w:r w:rsidR="004F60D4" w:rsidRPr="00151DF5">
        <w:rPr>
          <w:rFonts w:asciiTheme="minorHAnsi" w:hAnsiTheme="minorHAnsi" w:cstheme="minorHAnsi"/>
        </w:rPr>
        <w:t>;</w:t>
      </w:r>
    </w:p>
    <w:p w14:paraId="0D389C45" w14:textId="77777777" w:rsidR="00527415" w:rsidRPr="00151DF5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</w:rPr>
        <w:t>participar de consórcios com instituições públicas e privadas nacionais e/ou internacionais objetivando a execução de projetos;</w:t>
      </w:r>
    </w:p>
    <w:p w14:paraId="4FCFBD49" w14:textId="77777777" w:rsidR="00527415" w:rsidRPr="00352EEE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implementar políticas de integração com universidades e centros de pesquisa no Brasil e no exterior;</w:t>
      </w:r>
    </w:p>
    <w:p w14:paraId="6F9D7887" w14:textId="77777777" w:rsidR="00527415" w:rsidRPr="00352EEE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fazer gestão junto a organizações públicas e/ou privadas, nacionais ou internacionais, para obtenção de incentivos financeiros ou fiscais e financiamentos para captação de outras espécies de recursos;</w:t>
      </w:r>
    </w:p>
    <w:p w14:paraId="0725B92D" w14:textId="77777777" w:rsidR="00527415" w:rsidRPr="00352EEE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promover e apoiar a realização de cursos, seminários,simpósios e encontros que permitam a integração com entidadesafins e a difusão de resultados de pesquisas desenvolvidas.</w:t>
      </w:r>
    </w:p>
    <w:p w14:paraId="4D3D96A3" w14:textId="77777777" w:rsidR="00DD2D94" w:rsidRPr="00352EEE" w:rsidRDefault="00DD2D94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....................</w:t>
      </w:r>
    </w:p>
    <w:p w14:paraId="4EC8DA42" w14:textId="77777777" w:rsidR="006F508B" w:rsidRPr="00352EEE" w:rsidRDefault="006F508B" w:rsidP="0076742D">
      <w:pPr>
        <w:spacing w:line="276" w:lineRule="auto"/>
        <w:ind w:right="43"/>
        <w:rPr>
          <w:rFonts w:asciiTheme="minorHAnsi" w:hAnsiTheme="minorHAnsi" w:cstheme="minorHAnsi"/>
          <w:b/>
          <w:bCs/>
        </w:rPr>
      </w:pPr>
    </w:p>
    <w:p w14:paraId="0A69F72A" w14:textId="77777777" w:rsidR="009771ED" w:rsidRPr="00352EEE" w:rsidRDefault="009D3F9C" w:rsidP="0076742D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CAPÍTULO I</w:t>
      </w:r>
      <w:r w:rsidR="007A66F7" w:rsidRPr="00352EEE">
        <w:rPr>
          <w:rFonts w:asciiTheme="minorHAnsi" w:hAnsiTheme="minorHAnsi" w:cstheme="minorHAnsi"/>
          <w:b/>
          <w:bCs/>
        </w:rPr>
        <w:t>I</w:t>
      </w:r>
    </w:p>
    <w:p w14:paraId="1E3BA9ED" w14:textId="77777777" w:rsidR="007725E4" w:rsidRPr="00352EEE" w:rsidRDefault="007725E4" w:rsidP="0076742D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DA </w:t>
      </w:r>
      <w:r w:rsidR="006A58D7" w:rsidRPr="00352EEE">
        <w:rPr>
          <w:rFonts w:asciiTheme="minorHAnsi" w:hAnsiTheme="minorHAnsi" w:cstheme="minorHAnsi"/>
          <w:b/>
          <w:bCs/>
        </w:rPr>
        <w:t xml:space="preserve">COMPETÊNCIA, </w:t>
      </w:r>
      <w:r w:rsidR="00DD2D94" w:rsidRPr="00352EEE">
        <w:rPr>
          <w:rFonts w:asciiTheme="minorHAnsi" w:hAnsiTheme="minorHAnsi" w:cstheme="minorHAnsi"/>
          <w:b/>
          <w:bCs/>
        </w:rPr>
        <w:t>COMPOSIÇÃO</w:t>
      </w:r>
      <w:r w:rsidRPr="00352EEE">
        <w:rPr>
          <w:rFonts w:asciiTheme="minorHAnsi" w:hAnsiTheme="minorHAnsi" w:cstheme="minorHAnsi"/>
          <w:b/>
          <w:bCs/>
        </w:rPr>
        <w:t xml:space="preserve"> E FUNCIONAMENTO</w:t>
      </w:r>
    </w:p>
    <w:p w14:paraId="71F2AE41" w14:textId="77777777" w:rsidR="00212DAD" w:rsidRPr="00352EEE" w:rsidRDefault="00212DAD" w:rsidP="0076742D">
      <w:pPr>
        <w:ind w:right="45"/>
        <w:jc w:val="center"/>
        <w:rPr>
          <w:rFonts w:asciiTheme="minorHAnsi" w:hAnsiTheme="minorHAnsi" w:cstheme="minorHAnsi"/>
          <w:b/>
          <w:bCs/>
        </w:rPr>
      </w:pPr>
    </w:p>
    <w:p w14:paraId="0613E68F" w14:textId="77777777" w:rsidR="004E2456" w:rsidRPr="004E2456" w:rsidRDefault="00D27963" w:rsidP="0076742D">
      <w:pPr>
        <w:ind w:right="45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Seção I</w:t>
      </w:r>
    </w:p>
    <w:p w14:paraId="4480A1A3" w14:textId="77777777" w:rsidR="00766D31" w:rsidRPr="004E2456" w:rsidRDefault="007725E4" w:rsidP="0076742D">
      <w:pPr>
        <w:ind w:right="45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D</w:t>
      </w:r>
      <w:r w:rsidR="00D27963" w:rsidRPr="004E2456">
        <w:rPr>
          <w:rFonts w:asciiTheme="minorHAnsi" w:hAnsiTheme="minorHAnsi" w:cstheme="minorHAnsi"/>
          <w:b/>
          <w:bCs/>
          <w:i/>
        </w:rPr>
        <w:t>o Conselho</w:t>
      </w:r>
    </w:p>
    <w:p w14:paraId="15C5D211" w14:textId="77777777" w:rsidR="007A66F7" w:rsidRPr="004E2456" w:rsidRDefault="007A66F7" w:rsidP="0076742D">
      <w:pPr>
        <w:tabs>
          <w:tab w:val="left" w:pos="3750"/>
        </w:tabs>
        <w:ind w:right="45"/>
        <w:rPr>
          <w:rFonts w:asciiTheme="minorHAnsi" w:hAnsiTheme="minorHAnsi" w:cstheme="minorHAnsi"/>
          <w:b/>
          <w:bCs/>
          <w:i/>
        </w:rPr>
      </w:pPr>
    </w:p>
    <w:p w14:paraId="6118A692" w14:textId="77777777" w:rsidR="00DD2D94" w:rsidRPr="00352EEE" w:rsidRDefault="00DD2D94" w:rsidP="0076742D">
      <w:pPr>
        <w:tabs>
          <w:tab w:val="left" w:pos="3750"/>
        </w:tabs>
        <w:spacing w:line="276" w:lineRule="auto"/>
        <w:ind w:right="2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683A7C" w:rsidRPr="00352EEE">
        <w:rPr>
          <w:rFonts w:asciiTheme="minorHAnsi" w:hAnsiTheme="minorHAnsi" w:cstheme="minorHAnsi"/>
          <w:b/>
          <w:bCs/>
        </w:rPr>
        <w:t>4</w:t>
      </w:r>
      <w:r w:rsidRPr="00352EEE">
        <w:rPr>
          <w:rFonts w:asciiTheme="minorHAnsi" w:hAnsiTheme="minorHAnsi" w:cstheme="minorHAnsi"/>
          <w:b/>
          <w:bCs/>
        </w:rPr>
        <w:t>º</w:t>
      </w:r>
      <w:r w:rsidRPr="00352EEE">
        <w:rPr>
          <w:rFonts w:asciiTheme="minorHAnsi" w:hAnsiTheme="minorHAnsi" w:cstheme="minorHAnsi"/>
        </w:rPr>
        <w:t xml:space="preserve">  Compete ao Conselho:</w:t>
      </w:r>
    </w:p>
    <w:p w14:paraId="09BB2B6C" w14:textId="2DFAC477" w:rsidR="00DD2D94" w:rsidRPr="00352EEE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analisar e aprovar as linhas de atuação do</w:t>
      </w:r>
      <w:r w:rsidR="00437587">
        <w:rPr>
          <w:rFonts w:asciiTheme="minorHAnsi" w:hAnsiTheme="minorHAnsi" w:cstheme="minorHAnsi"/>
        </w:rPr>
        <w:t xml:space="preserve">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Pr="00352EEE">
        <w:rPr>
          <w:rFonts w:asciiTheme="minorHAnsi" w:hAnsiTheme="minorHAnsi" w:cstheme="minorHAnsi"/>
        </w:rPr>
        <w:t xml:space="preserve">, </w:t>
      </w:r>
    </w:p>
    <w:p w14:paraId="6C7D95CA" w14:textId="77777777" w:rsidR="00DD2D94" w:rsidRPr="00352EEE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lastRenderedPageBreak/>
        <w:t>planejar, implementar e acompanhar as ações, visando atender aos objetivos defenidos na proposta;</w:t>
      </w:r>
    </w:p>
    <w:p w14:paraId="28E85222" w14:textId="77777777" w:rsidR="00DD2D94" w:rsidRPr="00352EEE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avaliar o relatório anual de atividades,</w:t>
      </w:r>
    </w:p>
    <w:p w14:paraId="73A39D9E" w14:textId="77777777" w:rsidR="00DD2D94" w:rsidRPr="00352EEE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 xml:space="preserve">encaminhar o relatório anual das ações ao Colegiado Regional e às Pró-reitorias, </w:t>
      </w:r>
    </w:p>
    <w:p w14:paraId="66E2AA3C" w14:textId="77777777" w:rsidR="00DD2D94" w:rsidRPr="00352EEE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 xml:space="preserve">analisar e aprovar a adesão ou exclusão de novos Núcleos, Grupos de Pesquisa, Programas, Coleções Científicas, Museus e Projetos, bem como a exclusão dos existentes. </w:t>
      </w:r>
    </w:p>
    <w:p w14:paraId="20A9B91C" w14:textId="77777777" w:rsidR="00DD2D94" w:rsidRPr="00352EEE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.................</w:t>
      </w:r>
    </w:p>
    <w:p w14:paraId="2A2F1D92" w14:textId="77777777" w:rsidR="00DD2D94" w:rsidRPr="00352EEE" w:rsidRDefault="00DD2D94" w:rsidP="0076742D">
      <w:pPr>
        <w:ind w:left="-5" w:right="43"/>
        <w:rPr>
          <w:rFonts w:asciiTheme="minorHAnsi" w:eastAsia="Arial" w:hAnsiTheme="minorHAnsi" w:cstheme="minorHAnsi"/>
          <w:b/>
        </w:rPr>
      </w:pPr>
    </w:p>
    <w:p w14:paraId="6C8E3EEE" w14:textId="1A169344" w:rsidR="00DD2D94" w:rsidRPr="00352EEE" w:rsidRDefault="00DD2D94" w:rsidP="0076742D">
      <w:pPr>
        <w:tabs>
          <w:tab w:val="left" w:pos="3750"/>
        </w:tabs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683A7C" w:rsidRPr="00352EEE">
        <w:rPr>
          <w:rFonts w:asciiTheme="minorHAnsi" w:hAnsiTheme="minorHAnsi" w:cstheme="minorHAnsi"/>
          <w:b/>
          <w:bCs/>
        </w:rPr>
        <w:t>5</w:t>
      </w:r>
      <w:r w:rsidRPr="00352EEE">
        <w:rPr>
          <w:rFonts w:asciiTheme="minorHAnsi" w:hAnsiTheme="minorHAnsi" w:cstheme="minorHAnsi"/>
          <w:b/>
          <w:bCs/>
        </w:rPr>
        <w:t>º</w:t>
      </w:r>
      <w:r w:rsidRPr="00352EEE">
        <w:rPr>
          <w:rFonts w:asciiTheme="minorHAnsi" w:hAnsiTheme="minorHAnsi" w:cstheme="minorHAnsi"/>
        </w:rPr>
        <w:t xml:space="preserve">  O Conselho do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>
        <w:rPr>
          <w:rFonts w:asciiTheme="minorHAnsi" w:hAnsiTheme="minorHAnsi" w:cstheme="minorHAnsi"/>
          <w:color w:val="FF0000"/>
        </w:rPr>
        <w:t xml:space="preserve"> </w:t>
      </w:r>
      <w:r w:rsidRPr="00352EEE">
        <w:rPr>
          <w:rFonts w:asciiTheme="minorHAnsi" w:hAnsiTheme="minorHAnsi" w:cstheme="minorHAnsi"/>
        </w:rPr>
        <w:t>é composto por:</w:t>
      </w:r>
    </w:p>
    <w:p w14:paraId="281128F3" w14:textId="77777777" w:rsidR="006F508B" w:rsidRDefault="006F508B" w:rsidP="00151DF5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</w:p>
    <w:p w14:paraId="355CA8C0" w14:textId="77777777" w:rsidR="00151DF5" w:rsidRDefault="007C56BD" w:rsidP="00151DF5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  <w:r w:rsidRPr="007C56BD">
        <w:rPr>
          <w:rFonts w:asciiTheme="minorHAnsi" w:hAnsiTheme="minorHAnsi" w:cstheme="minorHAnsi"/>
          <w:b/>
          <w:color w:val="FF0000"/>
          <w:u w:val="single"/>
        </w:rPr>
        <w:t xml:space="preserve">Para </w:t>
      </w:r>
      <w:r w:rsidR="00DD2D94" w:rsidRPr="007C56BD">
        <w:rPr>
          <w:rFonts w:asciiTheme="minorHAnsi" w:hAnsiTheme="minorHAnsi" w:cstheme="minorHAnsi"/>
          <w:b/>
          <w:color w:val="FF0000"/>
          <w:u w:val="single"/>
        </w:rPr>
        <w:t>Centro</w:t>
      </w:r>
      <w:r w:rsidRPr="007C56BD">
        <w:rPr>
          <w:rFonts w:asciiTheme="minorHAnsi" w:hAnsiTheme="minorHAnsi" w:cstheme="minorHAnsi"/>
          <w:b/>
          <w:color w:val="FF0000"/>
          <w:u w:val="single"/>
        </w:rPr>
        <w:t>s</w:t>
      </w:r>
    </w:p>
    <w:p w14:paraId="3EC2A99D" w14:textId="77777777" w:rsidR="00151DF5" w:rsidRPr="00151DF5" w:rsidRDefault="00792740" w:rsidP="00151DF5">
      <w:pPr>
        <w:pStyle w:val="PargrafodaLista"/>
        <w:numPr>
          <w:ilvl w:val="0"/>
          <w:numId w:val="14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>L</w:t>
      </w:r>
      <w:r w:rsidR="00DD2D94" w:rsidRPr="00151DF5">
        <w:rPr>
          <w:rFonts w:asciiTheme="minorHAnsi" w:hAnsiTheme="minorHAnsi" w:cstheme="minorHAnsi"/>
        </w:rPr>
        <w:t>íder (es) e</w:t>
      </w:r>
      <w:r w:rsidRPr="00151DF5">
        <w:rPr>
          <w:rFonts w:asciiTheme="minorHAnsi" w:hAnsiTheme="minorHAnsi" w:cstheme="minorHAnsi"/>
        </w:rPr>
        <w:t xml:space="preserve"> vice-lider</w:t>
      </w:r>
      <w:r w:rsidR="00DD2D94" w:rsidRPr="00151DF5">
        <w:rPr>
          <w:rFonts w:asciiTheme="minorHAnsi" w:hAnsiTheme="minorHAnsi" w:cstheme="minorHAnsi"/>
        </w:rPr>
        <w:t>(</w:t>
      </w:r>
      <w:r w:rsidRPr="00151DF5">
        <w:rPr>
          <w:rFonts w:asciiTheme="minorHAnsi" w:hAnsiTheme="minorHAnsi" w:cstheme="minorHAnsi"/>
        </w:rPr>
        <w:t>es</w:t>
      </w:r>
      <w:r w:rsidR="00DD2D94" w:rsidRPr="00151DF5">
        <w:rPr>
          <w:rFonts w:asciiTheme="minorHAnsi" w:hAnsiTheme="minorHAnsi" w:cstheme="minorHAnsi"/>
        </w:rPr>
        <w:t>)</w:t>
      </w:r>
      <w:r w:rsidRPr="00151DF5">
        <w:rPr>
          <w:rFonts w:asciiTheme="minorHAnsi" w:hAnsiTheme="minorHAnsi" w:cstheme="minorHAnsi"/>
        </w:rPr>
        <w:t xml:space="preserve"> do</w:t>
      </w:r>
      <w:r w:rsidR="00DD2D94" w:rsidRPr="00151DF5">
        <w:rPr>
          <w:rFonts w:asciiTheme="minorHAnsi" w:hAnsiTheme="minorHAnsi" w:cstheme="minorHAnsi"/>
        </w:rPr>
        <w:t>(</w:t>
      </w:r>
      <w:r w:rsidRPr="00151DF5">
        <w:rPr>
          <w:rFonts w:asciiTheme="minorHAnsi" w:hAnsiTheme="minorHAnsi" w:cstheme="minorHAnsi"/>
        </w:rPr>
        <w:t>s</w:t>
      </w:r>
      <w:r w:rsidR="00DD2D94" w:rsidRPr="00151DF5">
        <w:rPr>
          <w:rFonts w:asciiTheme="minorHAnsi" w:hAnsiTheme="minorHAnsi" w:cstheme="minorHAnsi"/>
        </w:rPr>
        <w:t>)</w:t>
      </w:r>
      <w:r w:rsidRPr="00151DF5">
        <w:rPr>
          <w:rFonts w:asciiTheme="minorHAnsi" w:hAnsiTheme="minorHAnsi" w:cstheme="minorHAnsi"/>
        </w:rPr>
        <w:t xml:space="preserve"> grupo</w:t>
      </w:r>
      <w:r w:rsidR="00DD2D94" w:rsidRPr="00151DF5">
        <w:rPr>
          <w:rFonts w:asciiTheme="minorHAnsi" w:hAnsiTheme="minorHAnsi" w:cstheme="minorHAnsi"/>
        </w:rPr>
        <w:t>(</w:t>
      </w:r>
      <w:r w:rsidRPr="00151DF5">
        <w:rPr>
          <w:rFonts w:asciiTheme="minorHAnsi" w:hAnsiTheme="minorHAnsi" w:cstheme="minorHAnsi"/>
        </w:rPr>
        <w:t>s</w:t>
      </w:r>
      <w:r w:rsidR="00DD2D94" w:rsidRPr="00151DF5">
        <w:rPr>
          <w:rFonts w:asciiTheme="minorHAnsi" w:hAnsiTheme="minorHAnsi" w:cstheme="minorHAnsi"/>
        </w:rPr>
        <w:t>)</w:t>
      </w:r>
      <w:r w:rsidRPr="00151DF5">
        <w:rPr>
          <w:rFonts w:asciiTheme="minorHAnsi" w:hAnsiTheme="minorHAnsi" w:cstheme="minorHAnsi"/>
        </w:rPr>
        <w:t xml:space="preserve"> de pesquisa</w:t>
      </w:r>
      <w:r w:rsidR="00DD2D94" w:rsidRPr="00151DF5">
        <w:rPr>
          <w:rFonts w:asciiTheme="minorHAnsi" w:hAnsiTheme="minorHAnsi" w:cstheme="minorHAnsi"/>
        </w:rPr>
        <w:t>....................</w:t>
      </w:r>
    </w:p>
    <w:p w14:paraId="4CF1BA09" w14:textId="77777777" w:rsidR="00151DF5" w:rsidRPr="00151DF5" w:rsidRDefault="00DD2D94" w:rsidP="00151DF5">
      <w:pPr>
        <w:pStyle w:val="PargrafodaLista"/>
        <w:numPr>
          <w:ilvl w:val="0"/>
          <w:numId w:val="14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>C</w:t>
      </w:r>
      <w:r w:rsidR="00792740" w:rsidRPr="00151DF5">
        <w:rPr>
          <w:rFonts w:asciiTheme="minorHAnsi" w:hAnsiTheme="minorHAnsi" w:cstheme="minorHAnsi"/>
        </w:rPr>
        <w:t>oordenador</w:t>
      </w:r>
      <w:r w:rsidRPr="00151DF5">
        <w:rPr>
          <w:rFonts w:asciiTheme="minorHAnsi" w:hAnsiTheme="minorHAnsi" w:cstheme="minorHAnsi"/>
        </w:rPr>
        <w:t>(</w:t>
      </w:r>
      <w:r w:rsidR="00792740" w:rsidRPr="00151DF5">
        <w:rPr>
          <w:rFonts w:asciiTheme="minorHAnsi" w:hAnsiTheme="minorHAnsi" w:cstheme="minorHAnsi"/>
        </w:rPr>
        <w:t>es</w:t>
      </w:r>
      <w:r w:rsidRPr="00151DF5">
        <w:rPr>
          <w:rFonts w:asciiTheme="minorHAnsi" w:hAnsiTheme="minorHAnsi" w:cstheme="minorHAnsi"/>
        </w:rPr>
        <w:t>)</w:t>
      </w:r>
      <w:r w:rsidR="00792740" w:rsidRPr="00151DF5">
        <w:rPr>
          <w:rFonts w:asciiTheme="minorHAnsi" w:hAnsiTheme="minorHAnsi" w:cstheme="minorHAnsi"/>
        </w:rPr>
        <w:t xml:space="preserve"> d</w:t>
      </w:r>
      <w:r w:rsidRPr="00151DF5">
        <w:rPr>
          <w:rFonts w:asciiTheme="minorHAnsi" w:hAnsiTheme="minorHAnsi" w:cstheme="minorHAnsi"/>
        </w:rPr>
        <w:t>o(s)</w:t>
      </w:r>
      <w:r w:rsidR="00792740" w:rsidRPr="00151DF5">
        <w:rPr>
          <w:rFonts w:asciiTheme="minorHAnsi" w:hAnsiTheme="minorHAnsi" w:cstheme="minorHAnsi"/>
        </w:rPr>
        <w:t xml:space="preserve"> núcleo</w:t>
      </w:r>
      <w:r w:rsidRPr="00151DF5">
        <w:rPr>
          <w:rFonts w:asciiTheme="minorHAnsi" w:hAnsiTheme="minorHAnsi" w:cstheme="minorHAnsi"/>
        </w:rPr>
        <w:t>(</w:t>
      </w:r>
      <w:r w:rsidR="00792740" w:rsidRPr="00151DF5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>)....................</w:t>
      </w:r>
      <w:r w:rsidR="00792740" w:rsidRPr="00151DF5">
        <w:rPr>
          <w:rFonts w:asciiTheme="minorHAnsi" w:hAnsiTheme="minorHAnsi" w:cstheme="minorHAnsi"/>
        </w:rPr>
        <w:t xml:space="preserve"> </w:t>
      </w:r>
      <w:r w:rsidRPr="00151DF5">
        <w:rPr>
          <w:rFonts w:asciiTheme="minorHAnsi" w:hAnsiTheme="minorHAnsi" w:cstheme="minorHAnsi"/>
        </w:rPr>
        <w:t>e/</w:t>
      </w:r>
      <w:r w:rsidR="00792740" w:rsidRPr="00151DF5">
        <w:rPr>
          <w:rFonts w:asciiTheme="minorHAnsi" w:hAnsiTheme="minorHAnsi" w:cstheme="minorHAnsi"/>
        </w:rPr>
        <w:t xml:space="preserve">ou </w:t>
      </w:r>
    </w:p>
    <w:p w14:paraId="707AC87A" w14:textId="77777777" w:rsidR="00792740" w:rsidRPr="00151DF5" w:rsidRDefault="00DD2D94" w:rsidP="00151DF5">
      <w:pPr>
        <w:pStyle w:val="PargrafodaLista"/>
        <w:numPr>
          <w:ilvl w:val="0"/>
          <w:numId w:val="14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 xml:space="preserve">Coordenador(es) do(s) </w:t>
      </w:r>
      <w:r w:rsidR="00792740" w:rsidRPr="00151DF5">
        <w:rPr>
          <w:rFonts w:asciiTheme="minorHAnsi" w:hAnsiTheme="minorHAnsi" w:cstheme="minorHAnsi"/>
        </w:rPr>
        <w:t>programa</w:t>
      </w:r>
      <w:r w:rsidRPr="00151DF5">
        <w:rPr>
          <w:rFonts w:asciiTheme="minorHAnsi" w:hAnsiTheme="minorHAnsi" w:cstheme="minorHAnsi"/>
        </w:rPr>
        <w:t>(</w:t>
      </w:r>
      <w:r w:rsidR="00792740" w:rsidRPr="00151DF5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>)....................</w:t>
      </w:r>
    </w:p>
    <w:p w14:paraId="3169EF06" w14:textId="77777777" w:rsidR="006F508B" w:rsidRDefault="006F508B" w:rsidP="00151DF5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</w:p>
    <w:p w14:paraId="48039903" w14:textId="77777777" w:rsidR="00151DF5" w:rsidRDefault="007C56BD" w:rsidP="00151DF5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  <w:r w:rsidRPr="007C56BD">
        <w:rPr>
          <w:rFonts w:asciiTheme="minorHAnsi" w:hAnsiTheme="minorHAnsi" w:cstheme="minorHAnsi"/>
          <w:b/>
          <w:color w:val="FF0000"/>
          <w:u w:val="single"/>
        </w:rPr>
        <w:t xml:space="preserve">Para </w:t>
      </w:r>
      <w:r w:rsidR="00DD2D94" w:rsidRPr="007C56BD">
        <w:rPr>
          <w:rFonts w:asciiTheme="minorHAnsi" w:hAnsiTheme="minorHAnsi" w:cstheme="minorHAnsi"/>
          <w:b/>
          <w:color w:val="FF0000"/>
          <w:u w:val="single"/>
        </w:rPr>
        <w:t>Núcleo</w:t>
      </w:r>
      <w:r w:rsidRPr="007C56BD">
        <w:rPr>
          <w:rFonts w:asciiTheme="minorHAnsi" w:hAnsiTheme="minorHAnsi" w:cstheme="minorHAnsi"/>
          <w:b/>
          <w:color w:val="FF0000"/>
          <w:u w:val="single"/>
        </w:rPr>
        <w:t>s</w:t>
      </w:r>
    </w:p>
    <w:p w14:paraId="4D11EE24" w14:textId="77777777" w:rsidR="00151DF5" w:rsidRPr="00151DF5" w:rsidRDefault="00DD2D94" w:rsidP="00151DF5">
      <w:pPr>
        <w:pStyle w:val="PargrafodaLista"/>
        <w:numPr>
          <w:ilvl w:val="0"/>
          <w:numId w:val="15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>Líder (es) e vice-lider(es) do(s) grupo(s) de pesquisa....................</w:t>
      </w:r>
    </w:p>
    <w:p w14:paraId="43E9C40E" w14:textId="77777777" w:rsidR="00151DF5" w:rsidRPr="00151DF5" w:rsidRDefault="00DD2D94" w:rsidP="00151DF5">
      <w:pPr>
        <w:pStyle w:val="PargrafodaLista"/>
        <w:numPr>
          <w:ilvl w:val="0"/>
          <w:numId w:val="15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 xml:space="preserve">Coordenador(es) do(s) núcleo(s).................... e/ou </w:t>
      </w:r>
    </w:p>
    <w:p w14:paraId="7A1312EA" w14:textId="77777777" w:rsidR="00DD2D94" w:rsidRPr="00151DF5" w:rsidRDefault="00DD2D94" w:rsidP="00151DF5">
      <w:pPr>
        <w:pStyle w:val="PargrafodaLista"/>
        <w:numPr>
          <w:ilvl w:val="0"/>
          <w:numId w:val="15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>Coordenador(es) do(s) programa(s) e projeto(s)....................</w:t>
      </w:r>
    </w:p>
    <w:p w14:paraId="48C9A64D" w14:textId="77777777" w:rsidR="00792740" w:rsidRPr="00352EEE" w:rsidRDefault="00792740" w:rsidP="0076742D">
      <w:pPr>
        <w:ind w:left="-5" w:right="43"/>
        <w:rPr>
          <w:rFonts w:asciiTheme="minorHAnsi" w:eastAsia="Arial" w:hAnsiTheme="minorHAnsi" w:cstheme="minorHAnsi"/>
        </w:rPr>
      </w:pPr>
    </w:p>
    <w:p w14:paraId="7AFDA538" w14:textId="77777777" w:rsidR="00DD2D94" w:rsidRPr="00151DF5" w:rsidRDefault="00CA453E" w:rsidP="0076742D">
      <w:pPr>
        <w:spacing w:line="276" w:lineRule="auto"/>
        <w:jc w:val="both"/>
        <w:rPr>
          <w:rFonts w:asciiTheme="minorHAnsi" w:hAnsiTheme="minorHAnsi" w:cstheme="minorHAnsi"/>
          <w:color w:val="FF0000"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683A7C" w:rsidRPr="00352EEE">
        <w:rPr>
          <w:rFonts w:asciiTheme="minorHAnsi" w:hAnsiTheme="minorHAnsi" w:cstheme="minorHAnsi"/>
          <w:b/>
          <w:bCs/>
        </w:rPr>
        <w:t>6</w:t>
      </w:r>
      <w:r w:rsidRPr="00352EEE">
        <w:rPr>
          <w:rFonts w:asciiTheme="minorHAnsi" w:hAnsiTheme="minorHAnsi" w:cstheme="minorHAnsi"/>
          <w:b/>
          <w:bCs/>
        </w:rPr>
        <w:t xml:space="preserve">º </w:t>
      </w:r>
      <w:r w:rsidRPr="00352EEE">
        <w:rPr>
          <w:rFonts w:asciiTheme="minorHAnsi" w:hAnsiTheme="minorHAnsi" w:cstheme="minorHAnsi"/>
        </w:rPr>
        <w:t xml:space="preserve">O Conselho reunir-se-á </w:t>
      </w:r>
      <w:r w:rsidR="00DD2D94" w:rsidRPr="00352EEE">
        <w:rPr>
          <w:rFonts w:asciiTheme="minorHAnsi" w:hAnsiTheme="minorHAnsi" w:cstheme="minorHAnsi"/>
        </w:rPr>
        <w:t>....................</w:t>
      </w:r>
      <w:r w:rsidRPr="00352EEE">
        <w:rPr>
          <w:rFonts w:asciiTheme="minorHAnsi" w:hAnsiTheme="minorHAnsi" w:cstheme="minorHAnsi"/>
        </w:rPr>
        <w:t>.</w:t>
      </w:r>
      <w:r w:rsidR="00DD2D94" w:rsidRPr="00352EEE">
        <w:rPr>
          <w:rFonts w:asciiTheme="minorHAnsi" w:hAnsiTheme="minorHAnsi" w:cstheme="minorHAnsi"/>
          <w:color w:val="FF0000"/>
        </w:rPr>
        <w:t xml:space="preserve"> </w:t>
      </w:r>
      <w:r w:rsidR="00DD2D94" w:rsidRPr="00151DF5">
        <w:rPr>
          <w:rFonts w:asciiTheme="minorHAnsi" w:hAnsiTheme="minorHAnsi" w:cstheme="minorHAnsi"/>
          <w:color w:val="FF0000"/>
        </w:rPr>
        <w:t>(Inserir a periodicidade das reuniões ordinárias e extraordinárias).</w:t>
      </w:r>
    </w:p>
    <w:p w14:paraId="6FB85FF5" w14:textId="77777777" w:rsidR="00DD2D94" w:rsidRPr="00151DF5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DD2D94" w:rsidRPr="00151DF5">
        <w:rPr>
          <w:rFonts w:asciiTheme="minorHAnsi" w:hAnsiTheme="minorHAnsi" w:cstheme="minorHAnsi"/>
          <w:b/>
          <w:bCs/>
        </w:rPr>
        <w:t>1</w:t>
      </w:r>
      <w:r w:rsidRPr="00151DF5">
        <w:rPr>
          <w:rFonts w:asciiTheme="minorHAnsi" w:hAnsiTheme="minorHAnsi" w:cstheme="minorHAnsi"/>
          <w:b/>
          <w:bCs/>
        </w:rPr>
        <w:t>º</w:t>
      </w:r>
      <w:r w:rsidRPr="00151DF5">
        <w:rPr>
          <w:rFonts w:asciiTheme="minorHAnsi" w:hAnsiTheme="minorHAnsi" w:cstheme="minorHAnsi"/>
        </w:rPr>
        <w:t xml:space="preserve"> A convocação da reunião</w:t>
      </w:r>
      <w:r w:rsidR="00DD2D94" w:rsidRPr="00151DF5">
        <w:rPr>
          <w:rFonts w:asciiTheme="minorHAnsi" w:hAnsiTheme="minorHAnsi" w:cstheme="minorHAnsi"/>
        </w:rPr>
        <w:t>....................</w:t>
      </w:r>
      <w:r w:rsidR="00DD2D94" w:rsidRPr="00151DF5">
        <w:rPr>
          <w:rFonts w:asciiTheme="minorHAnsi" w:hAnsiTheme="minorHAnsi" w:cstheme="minorHAnsi"/>
          <w:color w:val="FF0000"/>
        </w:rPr>
        <w:t>(Definir critérios para convocação).</w:t>
      </w:r>
    </w:p>
    <w:p w14:paraId="0F463BB5" w14:textId="77777777" w:rsidR="00DD2D94" w:rsidRPr="00151DF5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DD2D94" w:rsidRPr="00151DF5">
        <w:rPr>
          <w:rFonts w:asciiTheme="minorHAnsi" w:hAnsiTheme="minorHAnsi" w:cstheme="minorHAnsi"/>
          <w:b/>
          <w:bCs/>
        </w:rPr>
        <w:t>2</w:t>
      </w:r>
      <w:r w:rsidRPr="00151DF5">
        <w:rPr>
          <w:rFonts w:asciiTheme="minorHAnsi" w:hAnsiTheme="minorHAnsi" w:cstheme="minorHAnsi"/>
          <w:b/>
          <w:bCs/>
        </w:rPr>
        <w:t xml:space="preserve">º </w:t>
      </w:r>
      <w:r w:rsidRPr="00151DF5">
        <w:rPr>
          <w:rFonts w:asciiTheme="minorHAnsi" w:hAnsiTheme="minorHAnsi" w:cstheme="minorHAnsi"/>
        </w:rPr>
        <w:t>As deliberações só serão tomadas com a presença</w:t>
      </w:r>
      <w:r w:rsidR="00DD2D94" w:rsidRPr="00151DF5">
        <w:rPr>
          <w:rFonts w:asciiTheme="minorHAnsi" w:hAnsiTheme="minorHAnsi" w:cstheme="minorHAnsi"/>
          <w:color w:val="FF0000"/>
        </w:rPr>
        <w:t>....................(Definir o quantitativo dos membros para as deliberações.)</w:t>
      </w:r>
    </w:p>
    <w:p w14:paraId="146D526B" w14:textId="77777777" w:rsidR="0020625B" w:rsidRPr="00151DF5" w:rsidRDefault="0020625B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  <w:color w:val="FF0000"/>
        </w:rPr>
      </w:pPr>
      <w:r w:rsidRPr="00151DF5">
        <w:rPr>
          <w:rFonts w:asciiTheme="minorHAnsi" w:hAnsiTheme="minorHAnsi" w:cstheme="minorHAnsi"/>
          <w:b/>
          <w:bCs/>
        </w:rPr>
        <w:t xml:space="preserve">§3º </w:t>
      </w:r>
      <w:r w:rsidRPr="00151DF5">
        <w:rPr>
          <w:rFonts w:asciiTheme="minorHAnsi" w:hAnsiTheme="minorHAnsi" w:cstheme="minorHAnsi"/>
        </w:rPr>
        <w:t>As decisões do Conselho serão.....................</w:t>
      </w:r>
      <w:r w:rsidRPr="00151DF5">
        <w:rPr>
          <w:rFonts w:asciiTheme="minorHAnsi" w:hAnsiTheme="minorHAnsi" w:cstheme="minorHAnsi"/>
          <w:color w:val="FF0000"/>
        </w:rPr>
        <w:t>(Definir como serão registradas e aprovadas as decisões)</w:t>
      </w:r>
    </w:p>
    <w:p w14:paraId="40FF872C" w14:textId="77777777" w:rsidR="00A2264F" w:rsidRPr="00151DF5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20625B" w:rsidRPr="00151DF5">
        <w:rPr>
          <w:rFonts w:asciiTheme="minorHAnsi" w:hAnsiTheme="minorHAnsi" w:cstheme="minorHAnsi"/>
          <w:b/>
          <w:bCs/>
        </w:rPr>
        <w:t>4</w:t>
      </w:r>
      <w:r w:rsidRPr="00151DF5">
        <w:rPr>
          <w:rFonts w:asciiTheme="minorHAnsi" w:hAnsiTheme="minorHAnsi" w:cstheme="minorHAnsi"/>
          <w:b/>
          <w:bCs/>
        </w:rPr>
        <w:t xml:space="preserve">º </w:t>
      </w:r>
      <w:r w:rsidRPr="00151DF5">
        <w:rPr>
          <w:rFonts w:asciiTheme="minorHAnsi" w:hAnsiTheme="minorHAnsi" w:cstheme="minorHAnsi"/>
        </w:rPr>
        <w:t>Nas deliberações do Conselho, o Coordenador, seu</w:t>
      </w:r>
      <w:r w:rsidR="00DD2D94" w:rsidRPr="00151DF5">
        <w:rPr>
          <w:rFonts w:asciiTheme="minorHAnsi" w:hAnsiTheme="minorHAnsi" w:cstheme="minorHAnsi"/>
        </w:rPr>
        <w:t xml:space="preserve"> </w:t>
      </w:r>
      <w:r w:rsidRPr="00151DF5">
        <w:rPr>
          <w:rFonts w:asciiTheme="minorHAnsi" w:hAnsiTheme="minorHAnsi" w:cstheme="minorHAnsi"/>
        </w:rPr>
        <w:t>Presidente, terá apenas o voto de desempate</w:t>
      </w:r>
      <w:r w:rsidR="00A2264F" w:rsidRPr="00151DF5">
        <w:rPr>
          <w:rFonts w:asciiTheme="minorHAnsi" w:hAnsiTheme="minorHAnsi" w:cstheme="minorHAnsi"/>
        </w:rPr>
        <w:t>.</w:t>
      </w:r>
    </w:p>
    <w:p w14:paraId="25F17495" w14:textId="77777777" w:rsidR="00A2264F" w:rsidRPr="00151DF5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  <w:color w:val="FF0000"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20625B" w:rsidRPr="00151DF5">
        <w:rPr>
          <w:rFonts w:asciiTheme="minorHAnsi" w:hAnsiTheme="minorHAnsi" w:cstheme="minorHAnsi"/>
          <w:b/>
          <w:bCs/>
        </w:rPr>
        <w:t>5</w:t>
      </w:r>
      <w:r w:rsidRPr="00151DF5">
        <w:rPr>
          <w:rFonts w:asciiTheme="minorHAnsi" w:hAnsiTheme="minorHAnsi" w:cstheme="minorHAnsi"/>
          <w:b/>
          <w:bCs/>
        </w:rPr>
        <w:t xml:space="preserve">º </w:t>
      </w:r>
      <w:r w:rsidRPr="00151DF5">
        <w:rPr>
          <w:rFonts w:asciiTheme="minorHAnsi" w:hAnsiTheme="minorHAnsi" w:cstheme="minorHAnsi"/>
        </w:rPr>
        <w:t>Na ausência ou impedimento do Presidente</w:t>
      </w:r>
      <w:r w:rsidR="00DD2D94" w:rsidRPr="00151DF5">
        <w:rPr>
          <w:rFonts w:asciiTheme="minorHAnsi" w:hAnsiTheme="minorHAnsi" w:cstheme="minorHAnsi"/>
        </w:rPr>
        <w:t>....................</w:t>
      </w:r>
      <w:r w:rsidR="00DD2D94" w:rsidRPr="00151DF5">
        <w:rPr>
          <w:rFonts w:asciiTheme="minorHAnsi" w:hAnsiTheme="minorHAnsi" w:cstheme="minorHAnsi"/>
          <w:color w:val="FF0000"/>
        </w:rPr>
        <w:t xml:space="preserve">(Definir como será </w:t>
      </w:r>
      <w:r w:rsidR="0085195E" w:rsidRPr="00151DF5">
        <w:rPr>
          <w:rFonts w:asciiTheme="minorHAnsi" w:hAnsiTheme="minorHAnsi" w:cstheme="minorHAnsi"/>
          <w:color w:val="FF0000"/>
        </w:rPr>
        <w:t>a substituição</w:t>
      </w:r>
      <w:r w:rsidR="009038B8" w:rsidRPr="00151DF5">
        <w:rPr>
          <w:rFonts w:asciiTheme="minorHAnsi" w:hAnsiTheme="minorHAnsi" w:cstheme="minorHAnsi"/>
          <w:color w:val="FF0000"/>
        </w:rPr>
        <w:t xml:space="preserve"> do presidente para a reunião</w:t>
      </w:r>
      <w:r w:rsidR="00DD2D94" w:rsidRPr="00151DF5">
        <w:rPr>
          <w:rFonts w:asciiTheme="minorHAnsi" w:hAnsiTheme="minorHAnsi" w:cstheme="minorHAnsi"/>
          <w:color w:val="FF0000"/>
        </w:rPr>
        <w:t>)</w:t>
      </w:r>
      <w:r w:rsidRPr="00151DF5">
        <w:rPr>
          <w:rFonts w:asciiTheme="minorHAnsi" w:hAnsiTheme="minorHAnsi" w:cstheme="minorHAnsi"/>
          <w:color w:val="FF0000"/>
        </w:rPr>
        <w:t>.</w:t>
      </w:r>
    </w:p>
    <w:p w14:paraId="3B124A8D" w14:textId="77777777" w:rsidR="009038B8" w:rsidRPr="00151DF5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20625B" w:rsidRPr="00151DF5">
        <w:rPr>
          <w:rFonts w:asciiTheme="minorHAnsi" w:hAnsiTheme="minorHAnsi" w:cstheme="minorHAnsi"/>
          <w:b/>
          <w:bCs/>
        </w:rPr>
        <w:t>6</w:t>
      </w:r>
      <w:r w:rsidRPr="00151DF5">
        <w:rPr>
          <w:rFonts w:asciiTheme="minorHAnsi" w:hAnsiTheme="minorHAnsi" w:cstheme="minorHAnsi"/>
          <w:b/>
          <w:bCs/>
        </w:rPr>
        <w:t xml:space="preserve">º </w:t>
      </w:r>
      <w:r w:rsidR="00DD2D94" w:rsidRPr="00151DF5">
        <w:rPr>
          <w:rFonts w:asciiTheme="minorHAnsi" w:hAnsiTheme="minorHAnsi" w:cstheme="minorHAnsi"/>
          <w:b/>
          <w:bCs/>
        </w:rPr>
        <w:t>....................</w:t>
      </w:r>
      <w:r w:rsidR="00DD2D94" w:rsidRPr="006F508B">
        <w:rPr>
          <w:rFonts w:asciiTheme="minorHAnsi" w:hAnsiTheme="minorHAnsi" w:cstheme="minorHAnsi"/>
          <w:color w:val="FF0000"/>
        </w:rPr>
        <w:t>(Definir regras para perda de mandato</w:t>
      </w:r>
      <w:r w:rsidR="009038B8" w:rsidRPr="006F508B">
        <w:rPr>
          <w:rFonts w:asciiTheme="minorHAnsi" w:hAnsiTheme="minorHAnsi" w:cstheme="minorHAnsi"/>
          <w:color w:val="FF0000"/>
        </w:rPr>
        <w:t>);</w:t>
      </w:r>
    </w:p>
    <w:p w14:paraId="47C2D592" w14:textId="77777777" w:rsidR="009038B8" w:rsidRPr="00151DF5" w:rsidRDefault="009038B8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§7º ....................</w:t>
      </w:r>
      <w:r w:rsidRPr="006F508B">
        <w:rPr>
          <w:rFonts w:asciiTheme="minorHAnsi" w:hAnsiTheme="minorHAnsi" w:cstheme="minorHAnsi"/>
          <w:color w:val="FF0000"/>
        </w:rPr>
        <w:t>(Definir regras para justificativa de ausência);</w:t>
      </w:r>
    </w:p>
    <w:p w14:paraId="18880D6B" w14:textId="77777777" w:rsidR="00DD2D94" w:rsidRPr="00151DF5" w:rsidRDefault="00DD2D94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  <w:b/>
          <w:bCs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9038B8" w:rsidRPr="00151DF5">
        <w:rPr>
          <w:rFonts w:asciiTheme="minorHAnsi" w:hAnsiTheme="minorHAnsi" w:cstheme="minorHAnsi"/>
          <w:b/>
          <w:bCs/>
        </w:rPr>
        <w:t>8</w:t>
      </w:r>
      <w:r w:rsidRPr="00151DF5">
        <w:rPr>
          <w:rFonts w:asciiTheme="minorHAnsi" w:hAnsiTheme="minorHAnsi" w:cstheme="minorHAnsi"/>
          <w:b/>
          <w:bCs/>
        </w:rPr>
        <w:t>º ....................</w:t>
      </w:r>
    </w:p>
    <w:p w14:paraId="3677915F" w14:textId="77777777" w:rsidR="00D12E14" w:rsidRDefault="00D12E14" w:rsidP="0076742D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2410B8A3" w14:textId="2A94D937" w:rsidR="007C6D72" w:rsidRPr="00151DF5" w:rsidRDefault="007C6D72" w:rsidP="007C6D72">
      <w:pPr>
        <w:spacing w:line="276" w:lineRule="auto"/>
        <w:ind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Art. 7º</w:t>
      </w:r>
      <w:r w:rsidRPr="00151DF5">
        <w:rPr>
          <w:rFonts w:asciiTheme="minorHAnsi" w:hAnsiTheme="minorHAnsi" w:cstheme="minorHAnsi"/>
        </w:rPr>
        <w:t xml:space="preserve">  A presidência do Conselho será exercida pelo coordenador do</w:t>
      </w:r>
      <w:r w:rsidR="00437587">
        <w:rPr>
          <w:rFonts w:asciiTheme="minorHAnsi" w:hAnsiTheme="minorHAnsi" w:cstheme="minorHAnsi"/>
        </w:rPr>
        <w:t xml:space="preserve">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Pr="00151DF5">
        <w:rPr>
          <w:rFonts w:asciiTheme="minorHAnsi" w:hAnsiTheme="minorHAnsi" w:cstheme="minorHAnsi"/>
        </w:rPr>
        <w:t>, com mandado de 4 anos.</w:t>
      </w:r>
    </w:p>
    <w:p w14:paraId="308817DD" w14:textId="77777777" w:rsidR="007C6D72" w:rsidRPr="00352EEE" w:rsidRDefault="007C6D72" w:rsidP="0076742D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70083A2C" w14:textId="77777777" w:rsidR="004E2456" w:rsidRP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Seção II</w:t>
      </w:r>
    </w:p>
    <w:p w14:paraId="06AC8F5E" w14:textId="77777777" w:rsidR="00D27963" w:rsidRP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Da Co</w:t>
      </w:r>
      <w:r w:rsidRPr="00151DF5">
        <w:rPr>
          <w:rFonts w:asciiTheme="minorHAnsi" w:hAnsiTheme="minorHAnsi" w:cstheme="minorHAnsi"/>
          <w:b/>
          <w:bCs/>
          <w:i/>
        </w:rPr>
        <w:t>ordena</w:t>
      </w:r>
      <w:r w:rsidR="00D07409" w:rsidRPr="00151DF5">
        <w:rPr>
          <w:rFonts w:asciiTheme="minorHAnsi" w:hAnsiTheme="minorHAnsi" w:cstheme="minorHAnsi"/>
          <w:b/>
          <w:bCs/>
          <w:i/>
        </w:rPr>
        <w:t>ção</w:t>
      </w:r>
    </w:p>
    <w:p w14:paraId="2504B37C" w14:textId="77777777" w:rsidR="006A58D7" w:rsidRPr="00352EEE" w:rsidRDefault="006A58D7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0666793" w14:textId="77777777" w:rsidR="006A58D7" w:rsidRPr="00352EEE" w:rsidRDefault="006A58D7" w:rsidP="0076742D">
      <w:pPr>
        <w:tabs>
          <w:tab w:val="left" w:pos="3750"/>
        </w:tabs>
        <w:spacing w:line="276" w:lineRule="auto"/>
        <w:ind w:right="43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182287">
        <w:rPr>
          <w:rFonts w:asciiTheme="minorHAnsi" w:hAnsiTheme="minorHAnsi" w:cstheme="minorHAnsi"/>
          <w:b/>
          <w:bCs/>
        </w:rPr>
        <w:t>8</w:t>
      </w:r>
      <w:r w:rsidRPr="00352EEE">
        <w:rPr>
          <w:rFonts w:asciiTheme="minorHAnsi" w:hAnsiTheme="minorHAnsi" w:cstheme="minorHAnsi"/>
          <w:b/>
          <w:bCs/>
        </w:rPr>
        <w:t>º</w:t>
      </w:r>
      <w:r w:rsidRPr="00352EEE">
        <w:rPr>
          <w:rFonts w:asciiTheme="minorHAnsi" w:hAnsiTheme="minorHAnsi" w:cstheme="minorHAnsi"/>
        </w:rPr>
        <w:t xml:space="preserve">  Compete ao Coordenador:</w:t>
      </w:r>
    </w:p>
    <w:p w14:paraId="33A04FD7" w14:textId="4AB38DAA" w:rsidR="006A58D7" w:rsidRPr="00352EEE" w:rsidRDefault="006A58D7" w:rsidP="00D76782">
      <w:pPr>
        <w:pStyle w:val="PargrafodaLista"/>
        <w:widowControl/>
        <w:numPr>
          <w:ilvl w:val="0"/>
          <w:numId w:val="4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responder administrativamente pelo</w:t>
      </w:r>
      <w:r w:rsidR="00437587">
        <w:rPr>
          <w:rFonts w:asciiTheme="minorHAnsi" w:hAnsiTheme="minorHAnsi" w:cstheme="minorHAnsi"/>
        </w:rPr>
        <w:t xml:space="preserve">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Pr="00352EEE">
        <w:rPr>
          <w:rFonts w:asciiTheme="minorHAnsi" w:hAnsiTheme="minorHAnsi" w:cstheme="minorHAnsi"/>
        </w:rPr>
        <w:t xml:space="preserve">; </w:t>
      </w:r>
    </w:p>
    <w:p w14:paraId="2823B1FD" w14:textId="77777777" w:rsidR="006A58D7" w:rsidRPr="00352EEE" w:rsidRDefault="006A58D7" w:rsidP="00D76782">
      <w:pPr>
        <w:pStyle w:val="PargrafodaLista"/>
        <w:widowControl/>
        <w:numPr>
          <w:ilvl w:val="0"/>
          <w:numId w:val="4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 xml:space="preserve">elaborar o relatório anual de atividades; </w:t>
      </w:r>
    </w:p>
    <w:p w14:paraId="7C700A4D" w14:textId="77777777" w:rsidR="006A58D7" w:rsidRPr="00352EEE" w:rsidRDefault="006A58D7" w:rsidP="00D76782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 xml:space="preserve">encaminhar o relatório anual ao Conselho para apreciação; </w:t>
      </w:r>
    </w:p>
    <w:p w14:paraId="7148328B" w14:textId="77777777" w:rsidR="006A58D7" w:rsidRPr="00352EEE" w:rsidRDefault="006A58D7" w:rsidP="00D76782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lastRenderedPageBreak/>
        <w:t>convocar e presidir o Conselho.</w:t>
      </w:r>
    </w:p>
    <w:p w14:paraId="79C7E106" w14:textId="77777777" w:rsidR="006A58D7" w:rsidRPr="00352EEE" w:rsidRDefault="006A58D7" w:rsidP="00D76782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....................</w:t>
      </w:r>
    </w:p>
    <w:p w14:paraId="04109DFE" w14:textId="77777777" w:rsidR="006654D7" w:rsidRPr="00151DF5" w:rsidRDefault="006654D7" w:rsidP="0076742D">
      <w:pPr>
        <w:ind w:right="43"/>
        <w:rPr>
          <w:rFonts w:asciiTheme="minorHAnsi" w:hAnsiTheme="minorHAnsi" w:cstheme="minorHAnsi"/>
          <w:bCs/>
        </w:rPr>
      </w:pPr>
      <w:r w:rsidRPr="00151DF5">
        <w:rPr>
          <w:rFonts w:asciiTheme="minorHAnsi" w:hAnsiTheme="minorHAnsi" w:cstheme="minorHAnsi"/>
          <w:b/>
          <w:bCs/>
        </w:rPr>
        <w:t xml:space="preserve">Parágrafo único </w:t>
      </w:r>
      <w:r w:rsidRPr="00151DF5">
        <w:rPr>
          <w:rFonts w:asciiTheme="minorHAnsi" w:hAnsiTheme="minorHAnsi" w:cstheme="minorHAnsi"/>
          <w:bCs/>
        </w:rPr>
        <w:t xml:space="preserve"> A definição da coordenação deverá atender aos critérios estabelecidos no artigo 5º da Resolução nº 011/2021-CONEPE.</w:t>
      </w:r>
    </w:p>
    <w:p w14:paraId="0C89C1AA" w14:textId="77777777" w:rsidR="00D12E14" w:rsidRPr="00352EEE" w:rsidRDefault="00D12E14" w:rsidP="0076742D">
      <w:pPr>
        <w:ind w:left="-5" w:right="43"/>
        <w:rPr>
          <w:rFonts w:asciiTheme="minorHAnsi" w:hAnsiTheme="minorHAnsi" w:cstheme="minorHAnsi"/>
          <w:b/>
          <w:bCs/>
        </w:rPr>
      </w:pPr>
    </w:p>
    <w:p w14:paraId="1BD74691" w14:textId="0C290692" w:rsidR="0020625B" w:rsidRPr="00151DF5" w:rsidRDefault="0020625B" w:rsidP="0076742D">
      <w:pPr>
        <w:ind w:left="-5" w:right="43"/>
        <w:jc w:val="both"/>
        <w:rPr>
          <w:rFonts w:asciiTheme="minorHAnsi" w:hAnsiTheme="minorHAnsi" w:cstheme="minorHAnsi"/>
          <w:color w:val="FF0000"/>
        </w:rPr>
      </w:pPr>
      <w:r w:rsidRPr="00151DF5">
        <w:rPr>
          <w:rFonts w:asciiTheme="minorHAnsi" w:hAnsiTheme="minorHAnsi" w:cstheme="minorHAnsi"/>
          <w:b/>
          <w:bCs/>
        </w:rPr>
        <w:t xml:space="preserve">Art. </w:t>
      </w:r>
      <w:r w:rsidR="00212DAD" w:rsidRPr="00151DF5">
        <w:rPr>
          <w:rFonts w:asciiTheme="minorHAnsi" w:hAnsiTheme="minorHAnsi" w:cstheme="minorHAnsi"/>
          <w:b/>
          <w:bCs/>
        </w:rPr>
        <w:t>9º</w:t>
      </w:r>
      <w:r w:rsidRPr="00151DF5">
        <w:rPr>
          <w:rFonts w:asciiTheme="minorHAnsi" w:hAnsiTheme="minorHAnsi" w:cstheme="minorHAnsi"/>
          <w:b/>
          <w:bCs/>
        </w:rPr>
        <w:t xml:space="preserve"> </w:t>
      </w:r>
      <w:r w:rsidR="0037233C" w:rsidRPr="00151DF5">
        <w:rPr>
          <w:rFonts w:asciiTheme="minorHAnsi" w:hAnsiTheme="minorHAnsi" w:cstheme="minorHAnsi"/>
          <w:bCs/>
        </w:rPr>
        <w:t xml:space="preserve">O Coordenador do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>
        <w:rPr>
          <w:rFonts w:asciiTheme="minorHAnsi" w:hAnsiTheme="minorHAnsi" w:cstheme="minorHAnsi"/>
          <w:color w:val="FF0000"/>
        </w:rPr>
        <w:t xml:space="preserve"> </w:t>
      </w:r>
      <w:r w:rsidR="0037233C" w:rsidRPr="00151DF5">
        <w:rPr>
          <w:rFonts w:asciiTheme="minorHAnsi" w:hAnsiTheme="minorHAnsi" w:cstheme="minorHAnsi"/>
          <w:bCs/>
        </w:rPr>
        <w:t>poderá ser substituído em definitivo nas seguintes siutações:</w:t>
      </w:r>
      <w:r w:rsidR="0037233C" w:rsidRPr="00151DF5">
        <w:rPr>
          <w:rFonts w:asciiTheme="minorHAnsi" w:hAnsiTheme="minorHAnsi" w:cstheme="minorHAnsi"/>
          <w:b/>
          <w:bCs/>
        </w:rPr>
        <w:t xml:space="preserve"> </w:t>
      </w:r>
      <w:r w:rsidRPr="00151DF5">
        <w:rPr>
          <w:rFonts w:asciiTheme="minorHAnsi" w:hAnsiTheme="minorHAnsi" w:cstheme="minorHAnsi"/>
          <w:color w:val="FF0000"/>
        </w:rPr>
        <w:t xml:space="preserve">(Definir regras para </w:t>
      </w:r>
      <w:r w:rsidR="0037233C" w:rsidRPr="00151DF5">
        <w:rPr>
          <w:rFonts w:asciiTheme="minorHAnsi" w:hAnsiTheme="minorHAnsi" w:cstheme="minorHAnsi"/>
          <w:color w:val="FF0000"/>
        </w:rPr>
        <w:t>troca de</w:t>
      </w:r>
      <w:r w:rsidRPr="00151DF5">
        <w:rPr>
          <w:rFonts w:asciiTheme="minorHAnsi" w:hAnsiTheme="minorHAnsi" w:cstheme="minorHAnsi"/>
          <w:color w:val="FF0000"/>
        </w:rPr>
        <w:t xml:space="preserve"> coordenador).</w:t>
      </w:r>
    </w:p>
    <w:p w14:paraId="2CBAD7CF" w14:textId="77777777" w:rsidR="0051470A" w:rsidRDefault="0051470A" w:rsidP="006F508B">
      <w:pPr>
        <w:ind w:left="426" w:right="4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I.</w:t>
      </w:r>
      <w:r>
        <w:rPr>
          <w:rFonts w:asciiTheme="minorHAnsi" w:hAnsiTheme="minorHAnsi" w:cstheme="minorHAnsi"/>
        </w:rPr>
        <w:t>.......</w:t>
      </w:r>
    </w:p>
    <w:p w14:paraId="16F5DD58" w14:textId="77777777" w:rsidR="0051470A" w:rsidRDefault="0051470A" w:rsidP="006F508B">
      <w:pPr>
        <w:ind w:left="426" w:right="4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II.</w:t>
      </w:r>
      <w:r>
        <w:rPr>
          <w:rFonts w:asciiTheme="minorHAnsi" w:hAnsiTheme="minorHAnsi" w:cstheme="minorHAnsi"/>
        </w:rPr>
        <w:t>......</w:t>
      </w:r>
    </w:p>
    <w:p w14:paraId="713934D5" w14:textId="77777777" w:rsidR="0051470A" w:rsidRDefault="0051470A" w:rsidP="0076742D">
      <w:pPr>
        <w:ind w:left="-5" w:right="43"/>
        <w:jc w:val="both"/>
        <w:rPr>
          <w:rFonts w:asciiTheme="minorHAnsi" w:hAnsiTheme="minorHAnsi" w:cstheme="minorHAnsi"/>
        </w:rPr>
      </w:pPr>
    </w:p>
    <w:p w14:paraId="3AACD49A" w14:textId="77777777" w:rsidR="0051470A" w:rsidRPr="00151DF5" w:rsidRDefault="0051470A" w:rsidP="0076742D">
      <w:pPr>
        <w:ind w:left="-5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Parágrafo único.</w:t>
      </w:r>
      <w:r w:rsidRPr="00151DF5">
        <w:rPr>
          <w:rFonts w:asciiTheme="minorHAnsi" w:hAnsiTheme="minorHAnsi" w:cstheme="minorHAnsi"/>
        </w:rPr>
        <w:t xml:space="preserve"> A troca, em definitivo, da coordenação deverá ser submetida à apreciação do Conselho.</w:t>
      </w:r>
    </w:p>
    <w:p w14:paraId="1364F04A" w14:textId="77777777" w:rsidR="00151DF5" w:rsidRDefault="00151DF5" w:rsidP="006654D7">
      <w:pPr>
        <w:spacing w:line="276" w:lineRule="auto"/>
        <w:ind w:right="2"/>
        <w:jc w:val="both"/>
        <w:rPr>
          <w:rFonts w:asciiTheme="minorHAnsi" w:hAnsiTheme="minorHAnsi" w:cstheme="minorHAnsi"/>
          <w:b/>
          <w:bCs/>
          <w:color w:val="FF0000"/>
        </w:rPr>
      </w:pPr>
    </w:p>
    <w:p w14:paraId="22630048" w14:textId="701BE0CE" w:rsidR="005C71EC" w:rsidRPr="00151DF5" w:rsidRDefault="006654D7" w:rsidP="006654D7">
      <w:pPr>
        <w:spacing w:line="276" w:lineRule="auto"/>
        <w:ind w:right="2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 xml:space="preserve">Art. 10 </w:t>
      </w:r>
      <w:r w:rsidRPr="00151DF5">
        <w:rPr>
          <w:rFonts w:asciiTheme="minorHAnsi" w:hAnsiTheme="minorHAnsi" w:cstheme="minorHAnsi"/>
        </w:rPr>
        <w:t>No caso de vacância d</w:t>
      </w:r>
      <w:r w:rsidR="00844372" w:rsidRPr="00151DF5">
        <w:rPr>
          <w:rFonts w:asciiTheme="minorHAnsi" w:hAnsiTheme="minorHAnsi" w:cstheme="minorHAnsi"/>
        </w:rPr>
        <w:t xml:space="preserve">a função </w:t>
      </w:r>
      <w:r w:rsidRPr="00151DF5">
        <w:rPr>
          <w:rFonts w:asciiTheme="minorHAnsi" w:hAnsiTheme="minorHAnsi" w:cstheme="minorHAnsi"/>
        </w:rPr>
        <w:t>de Coordenador, por qua</w:t>
      </w:r>
      <w:r w:rsidR="0051470A" w:rsidRPr="00151DF5">
        <w:rPr>
          <w:rFonts w:asciiTheme="minorHAnsi" w:hAnsiTheme="minorHAnsi" w:cstheme="minorHAnsi"/>
        </w:rPr>
        <w:t xml:space="preserve">iquer </w:t>
      </w:r>
      <w:r w:rsidRPr="00151DF5">
        <w:rPr>
          <w:rFonts w:asciiTheme="minorHAnsi" w:hAnsiTheme="minorHAnsi" w:cstheme="minorHAnsi"/>
        </w:rPr>
        <w:t>motivo</w:t>
      </w:r>
      <w:r w:rsidR="0079429F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>, um novo coordenador deverá ser eleito, por seus pares entre os membros da equipe</w:t>
      </w:r>
      <w:r w:rsidR="005C71EC" w:rsidRPr="00151DF5">
        <w:rPr>
          <w:rFonts w:asciiTheme="minorHAnsi" w:hAnsiTheme="minorHAnsi" w:cstheme="minorHAnsi"/>
        </w:rPr>
        <w:t>.</w:t>
      </w:r>
    </w:p>
    <w:p w14:paraId="4B0E82E0" w14:textId="77777777" w:rsidR="006F508B" w:rsidRDefault="006F508B" w:rsidP="006654D7">
      <w:pPr>
        <w:spacing w:line="276" w:lineRule="auto"/>
        <w:ind w:right="2"/>
        <w:jc w:val="both"/>
        <w:rPr>
          <w:rFonts w:asciiTheme="minorHAnsi" w:hAnsiTheme="minorHAnsi" w:cstheme="minorHAnsi"/>
          <w:b/>
        </w:rPr>
      </w:pPr>
    </w:p>
    <w:p w14:paraId="06BFB879" w14:textId="77777777" w:rsidR="006654D7" w:rsidRPr="00151DF5" w:rsidRDefault="006654D7" w:rsidP="006654D7">
      <w:pPr>
        <w:spacing w:line="276" w:lineRule="auto"/>
        <w:ind w:right="2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</w:rPr>
        <w:t>Parágrafo único</w:t>
      </w:r>
      <w:r w:rsidRPr="00151DF5">
        <w:rPr>
          <w:rFonts w:asciiTheme="minorHAnsi" w:hAnsiTheme="minorHAnsi" w:cstheme="minorHAnsi"/>
        </w:rPr>
        <w:t xml:space="preserve">. </w:t>
      </w:r>
      <w:r w:rsidR="005C71EC" w:rsidRPr="00151DF5">
        <w:rPr>
          <w:rFonts w:asciiTheme="minorHAnsi" w:hAnsiTheme="minorHAnsi" w:cstheme="minorHAnsi"/>
        </w:rPr>
        <w:t>A alteração da coordenação d</w:t>
      </w:r>
      <w:r w:rsidRPr="00151DF5">
        <w:rPr>
          <w:rFonts w:asciiTheme="minorHAnsi" w:hAnsiTheme="minorHAnsi" w:cstheme="minorHAnsi"/>
        </w:rPr>
        <w:t>everá ser  oficializad</w:t>
      </w:r>
      <w:r w:rsidR="005C71EC" w:rsidRPr="00151DF5">
        <w:rPr>
          <w:rFonts w:asciiTheme="minorHAnsi" w:hAnsiTheme="minorHAnsi" w:cstheme="minorHAnsi"/>
        </w:rPr>
        <w:t>a</w:t>
      </w:r>
      <w:r w:rsidRPr="00151DF5">
        <w:rPr>
          <w:rFonts w:asciiTheme="minorHAnsi" w:hAnsiTheme="minorHAnsi" w:cstheme="minorHAnsi"/>
        </w:rPr>
        <w:t xml:space="preserve"> às instâncias de vinculação, no prazo máximo de 30 (trinta) dias</w:t>
      </w:r>
      <w:r w:rsidR="005C71EC" w:rsidRPr="00151DF5">
        <w:rPr>
          <w:rFonts w:asciiTheme="minorHAnsi" w:hAnsiTheme="minorHAnsi" w:cstheme="minorHAnsi"/>
        </w:rPr>
        <w:t>.</w:t>
      </w:r>
    </w:p>
    <w:p w14:paraId="0414BF6B" w14:textId="77777777" w:rsidR="0076742D" w:rsidRPr="00352EEE" w:rsidRDefault="0076742D" w:rsidP="0076742D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2B002DF6" w14:textId="77777777" w:rsid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Seção II</w:t>
      </w:r>
      <w:r w:rsidR="00212DAD" w:rsidRPr="004E2456">
        <w:rPr>
          <w:rFonts w:asciiTheme="minorHAnsi" w:hAnsiTheme="minorHAnsi" w:cstheme="minorHAnsi"/>
          <w:b/>
          <w:bCs/>
          <w:i/>
        </w:rPr>
        <w:t>I</w:t>
      </w:r>
    </w:p>
    <w:p w14:paraId="40EFF1C9" w14:textId="77777777" w:rsidR="00D27963" w:rsidRP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 xml:space="preserve"> Da Equipe</w:t>
      </w:r>
    </w:p>
    <w:p w14:paraId="501B876E" w14:textId="77777777" w:rsidR="006A58D7" w:rsidRPr="00352EEE" w:rsidRDefault="006A58D7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B2777E1" w14:textId="77777777" w:rsidR="006A58D7" w:rsidRPr="00352EEE" w:rsidRDefault="00FD3E71" w:rsidP="0076742D">
      <w:pPr>
        <w:spacing w:line="276" w:lineRule="auto"/>
        <w:ind w:left="-5"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>Art. 1</w:t>
      </w:r>
      <w:r w:rsidR="00212DAD" w:rsidRPr="00352EEE">
        <w:rPr>
          <w:rFonts w:asciiTheme="minorHAnsi" w:hAnsiTheme="minorHAnsi" w:cstheme="minorHAnsi"/>
          <w:b/>
          <w:bCs/>
        </w:rPr>
        <w:t>1</w:t>
      </w:r>
      <w:r w:rsidRPr="00352EEE">
        <w:rPr>
          <w:rFonts w:asciiTheme="minorHAnsi" w:hAnsiTheme="minorHAnsi" w:cstheme="minorHAnsi"/>
          <w:b/>
          <w:bCs/>
        </w:rPr>
        <w:t xml:space="preserve">  </w:t>
      </w:r>
      <w:r w:rsidR="006A58D7" w:rsidRPr="00352EEE">
        <w:rPr>
          <w:rFonts w:asciiTheme="minorHAnsi" w:hAnsiTheme="minorHAnsi" w:cstheme="minorHAnsi"/>
        </w:rPr>
        <w:t>Compete aos membros da equipe:</w:t>
      </w:r>
    </w:p>
    <w:p w14:paraId="442EC250" w14:textId="77777777" w:rsidR="006A58D7" w:rsidRPr="00352EEE" w:rsidRDefault="00D12E14" w:rsidP="00D76782">
      <w:pPr>
        <w:pStyle w:val="PargrafodaLista"/>
        <w:numPr>
          <w:ilvl w:val="0"/>
          <w:numId w:val="7"/>
        </w:numPr>
        <w:spacing w:line="276" w:lineRule="auto"/>
        <w:ind w:right="3317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</w:t>
      </w:r>
      <w:r w:rsidR="006A58D7" w:rsidRPr="00352EEE">
        <w:rPr>
          <w:rFonts w:asciiTheme="minorHAnsi" w:hAnsiTheme="minorHAnsi" w:cstheme="minorHAnsi"/>
        </w:rPr>
        <w:t xml:space="preserve">tender ao cronograma de ações; </w:t>
      </w:r>
    </w:p>
    <w:p w14:paraId="50E14D28" w14:textId="7A7C4049" w:rsidR="00D12E14" w:rsidRPr="00352EEE" w:rsidRDefault="006A58D7" w:rsidP="00D76782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participar das reuniões do</w:t>
      </w:r>
      <w:r w:rsidR="00437587">
        <w:rPr>
          <w:rFonts w:asciiTheme="minorHAnsi" w:hAnsiTheme="minorHAnsi" w:cstheme="minorHAnsi"/>
        </w:rPr>
        <w:t xml:space="preserve">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FD3E71" w:rsidRPr="00352EEE">
        <w:rPr>
          <w:rFonts w:asciiTheme="minorHAnsi" w:hAnsiTheme="minorHAnsi" w:cstheme="minorHAnsi"/>
        </w:rPr>
        <w:t>;</w:t>
      </w:r>
    </w:p>
    <w:p w14:paraId="6E59C60E" w14:textId="77777777" w:rsidR="006A58D7" w:rsidRPr="00352EEE" w:rsidRDefault="006A58D7" w:rsidP="00D76782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 xml:space="preserve">acatar as deliberações do Conselho; </w:t>
      </w:r>
    </w:p>
    <w:p w14:paraId="050FEEB7" w14:textId="77777777" w:rsidR="006A58D7" w:rsidRPr="00352EEE" w:rsidRDefault="006A58D7" w:rsidP="00D76782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fornecer informações para compor o relatório anual de Atividades.</w:t>
      </w:r>
    </w:p>
    <w:p w14:paraId="4F459E0C" w14:textId="77777777" w:rsidR="00FD3E71" w:rsidRPr="00352EEE" w:rsidRDefault="00FD3E71" w:rsidP="00D76782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....................</w:t>
      </w:r>
    </w:p>
    <w:p w14:paraId="3CCD1BB6" w14:textId="77777777" w:rsidR="006A58D7" w:rsidRDefault="006A58D7" w:rsidP="0076742D">
      <w:pPr>
        <w:widowControl/>
        <w:autoSpaceDE/>
        <w:autoSpaceDN/>
        <w:ind w:right="68"/>
        <w:jc w:val="both"/>
        <w:rPr>
          <w:rFonts w:asciiTheme="minorHAnsi" w:hAnsiTheme="minorHAnsi" w:cstheme="minorHAnsi"/>
        </w:rPr>
      </w:pPr>
    </w:p>
    <w:p w14:paraId="23ACD76E" w14:textId="77777777" w:rsidR="00D90E3F" w:rsidRPr="00BA7B96" w:rsidRDefault="00D90E3F" w:rsidP="00D90E3F">
      <w:pPr>
        <w:ind w:left="-5" w:right="43"/>
        <w:jc w:val="both"/>
        <w:rPr>
          <w:rFonts w:asciiTheme="minorHAnsi" w:hAnsiTheme="minorHAnsi" w:cstheme="minorHAnsi"/>
          <w:color w:val="FF0000"/>
        </w:rPr>
      </w:pPr>
      <w:r w:rsidRPr="00352EEE">
        <w:rPr>
          <w:rFonts w:asciiTheme="minorHAnsi" w:hAnsiTheme="minorHAnsi" w:cstheme="minorHAnsi"/>
          <w:b/>
          <w:bCs/>
        </w:rPr>
        <w:t>Art.</w:t>
      </w:r>
      <w:r w:rsidRPr="00BA7B96">
        <w:rPr>
          <w:rFonts w:asciiTheme="minorHAnsi" w:hAnsiTheme="minorHAnsi" w:cstheme="minorHAnsi"/>
          <w:b/>
          <w:bCs/>
        </w:rPr>
        <w:t xml:space="preserve"> 12  </w:t>
      </w:r>
      <w:r w:rsidRPr="00BA7B96">
        <w:rPr>
          <w:rFonts w:asciiTheme="minorHAnsi" w:hAnsiTheme="minorHAnsi" w:cstheme="minorHAnsi"/>
          <w:color w:val="FF0000"/>
        </w:rPr>
        <w:t>(Definir forma de ingresso dos membros)</w:t>
      </w:r>
    </w:p>
    <w:p w14:paraId="38D16749" w14:textId="77777777" w:rsidR="00D90E3F" w:rsidRPr="00352EEE" w:rsidRDefault="00D90E3F" w:rsidP="0076742D">
      <w:pPr>
        <w:widowControl/>
        <w:autoSpaceDE/>
        <w:autoSpaceDN/>
        <w:ind w:right="68"/>
        <w:jc w:val="both"/>
        <w:rPr>
          <w:rFonts w:asciiTheme="minorHAnsi" w:hAnsiTheme="minorHAnsi" w:cstheme="minorHAnsi"/>
        </w:rPr>
      </w:pPr>
    </w:p>
    <w:p w14:paraId="54742A91" w14:textId="77777777" w:rsidR="0020625B" w:rsidRPr="00352EEE" w:rsidRDefault="0020625B" w:rsidP="0076742D">
      <w:pPr>
        <w:ind w:left="-5" w:right="43"/>
        <w:jc w:val="both"/>
        <w:rPr>
          <w:rFonts w:asciiTheme="minorHAnsi" w:hAnsiTheme="minorHAnsi" w:cstheme="minorHAnsi"/>
        </w:rPr>
      </w:pPr>
      <w:r w:rsidRPr="00BA7B96">
        <w:rPr>
          <w:rFonts w:asciiTheme="minorHAnsi" w:hAnsiTheme="minorHAnsi" w:cstheme="minorHAnsi"/>
          <w:b/>
          <w:bCs/>
        </w:rPr>
        <w:t>Art. 1</w:t>
      </w:r>
      <w:r w:rsidR="00D90E3F" w:rsidRPr="00BA7B96">
        <w:rPr>
          <w:rFonts w:asciiTheme="minorHAnsi" w:hAnsiTheme="minorHAnsi" w:cstheme="minorHAnsi"/>
          <w:b/>
          <w:bCs/>
        </w:rPr>
        <w:t>3</w:t>
      </w:r>
      <w:r w:rsidRPr="00BA7B96">
        <w:rPr>
          <w:rFonts w:asciiTheme="minorHAnsi" w:hAnsiTheme="minorHAnsi" w:cstheme="minorHAnsi"/>
          <w:b/>
          <w:bCs/>
        </w:rPr>
        <w:t xml:space="preserve">  </w:t>
      </w:r>
      <w:r w:rsidRPr="00BA7B96">
        <w:rPr>
          <w:rFonts w:asciiTheme="minorHAnsi" w:hAnsiTheme="minorHAnsi" w:cstheme="minorHAnsi"/>
          <w:color w:val="FF0000"/>
        </w:rPr>
        <w:t xml:space="preserve">(Definir regras para </w:t>
      </w:r>
      <w:r w:rsidR="00D90E3F" w:rsidRPr="00BA7B96">
        <w:rPr>
          <w:rFonts w:asciiTheme="minorHAnsi" w:hAnsiTheme="minorHAnsi" w:cstheme="minorHAnsi"/>
          <w:color w:val="FF0000"/>
        </w:rPr>
        <w:t xml:space="preserve">exclusão </w:t>
      </w:r>
      <w:r w:rsidRPr="00BA7B96">
        <w:rPr>
          <w:rFonts w:asciiTheme="minorHAnsi" w:hAnsiTheme="minorHAnsi" w:cstheme="minorHAnsi"/>
          <w:color w:val="FF0000"/>
        </w:rPr>
        <w:t xml:space="preserve"> dos membros).</w:t>
      </w:r>
    </w:p>
    <w:p w14:paraId="0791EEB8" w14:textId="77777777" w:rsidR="00212DAD" w:rsidRDefault="00212DAD" w:rsidP="0076742D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047FCDDB" w14:textId="77777777" w:rsidR="009771ED" w:rsidRPr="00352EEE" w:rsidRDefault="009D3F9C" w:rsidP="0076742D">
      <w:pPr>
        <w:tabs>
          <w:tab w:val="left" w:pos="3750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CAPÍTULO </w:t>
      </w:r>
      <w:r w:rsidR="006A58D7" w:rsidRPr="00352EEE">
        <w:rPr>
          <w:rFonts w:asciiTheme="minorHAnsi" w:hAnsiTheme="minorHAnsi" w:cstheme="minorHAnsi"/>
          <w:b/>
          <w:bCs/>
        </w:rPr>
        <w:t>I</w:t>
      </w:r>
      <w:r w:rsidR="007A66F7" w:rsidRPr="00352EEE">
        <w:rPr>
          <w:rFonts w:asciiTheme="minorHAnsi" w:hAnsiTheme="minorHAnsi" w:cstheme="minorHAnsi"/>
          <w:b/>
          <w:bCs/>
        </w:rPr>
        <w:t>II</w:t>
      </w:r>
      <w:r w:rsidRPr="00352EEE">
        <w:rPr>
          <w:rFonts w:asciiTheme="minorHAnsi" w:hAnsiTheme="minorHAnsi" w:cstheme="minorHAnsi"/>
          <w:b/>
          <w:bCs/>
        </w:rPr>
        <w:t xml:space="preserve"> </w:t>
      </w:r>
    </w:p>
    <w:p w14:paraId="36090933" w14:textId="77777777" w:rsidR="007725E4" w:rsidRPr="00352EEE" w:rsidRDefault="004B3541" w:rsidP="0076742D">
      <w:pPr>
        <w:tabs>
          <w:tab w:val="left" w:pos="3750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DA INFRAESTRUTURA,</w:t>
      </w:r>
      <w:r w:rsidR="009D3F9C" w:rsidRPr="00352EEE">
        <w:rPr>
          <w:rFonts w:asciiTheme="minorHAnsi" w:hAnsiTheme="minorHAnsi" w:cstheme="minorHAnsi"/>
          <w:b/>
          <w:bCs/>
        </w:rPr>
        <w:t xml:space="preserve"> </w:t>
      </w:r>
      <w:r w:rsidR="001A2418" w:rsidRPr="00352EEE">
        <w:rPr>
          <w:rFonts w:asciiTheme="minorHAnsi" w:hAnsiTheme="minorHAnsi" w:cstheme="minorHAnsi"/>
          <w:b/>
          <w:bCs/>
        </w:rPr>
        <w:t>D</w:t>
      </w:r>
      <w:r w:rsidR="007725E4" w:rsidRPr="00352EEE">
        <w:rPr>
          <w:rFonts w:asciiTheme="minorHAnsi" w:hAnsiTheme="minorHAnsi" w:cstheme="minorHAnsi"/>
          <w:b/>
          <w:bCs/>
        </w:rPr>
        <w:t>O PATRIMÔNIO E CAPTAÇÃO DE RECURSOS</w:t>
      </w:r>
    </w:p>
    <w:p w14:paraId="13B2BDAD" w14:textId="77777777" w:rsidR="004B3541" w:rsidRDefault="004B3541" w:rsidP="0076742D">
      <w:pPr>
        <w:ind w:right="43"/>
        <w:rPr>
          <w:rFonts w:asciiTheme="minorHAnsi" w:hAnsiTheme="minorHAnsi" w:cstheme="minorHAnsi"/>
          <w:b/>
          <w:bCs/>
        </w:rPr>
      </w:pPr>
    </w:p>
    <w:p w14:paraId="4B2348A6" w14:textId="4BF332C5" w:rsidR="00212DAD" w:rsidRPr="00352EEE" w:rsidRDefault="00212DAD" w:rsidP="0076742D">
      <w:pPr>
        <w:spacing w:line="276" w:lineRule="auto"/>
        <w:ind w:left="-5"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>Art. 14</w:t>
      </w:r>
      <w:r w:rsidRPr="00352EEE">
        <w:rPr>
          <w:rFonts w:asciiTheme="minorHAnsi" w:hAnsiTheme="minorHAnsi" w:cstheme="minorHAnsi"/>
        </w:rPr>
        <w:t xml:space="preserve">  Fica estabelecido para o desenvolvimento das atividades </w:t>
      </w:r>
      <w:r w:rsidR="00D168FD" w:rsidRPr="00352EEE">
        <w:rPr>
          <w:rFonts w:asciiTheme="minorHAnsi" w:hAnsiTheme="minorHAnsi" w:cstheme="minorHAnsi"/>
        </w:rPr>
        <w:t>d</w:t>
      </w:r>
      <w:r w:rsidRPr="00352EEE">
        <w:rPr>
          <w:rFonts w:asciiTheme="minorHAnsi" w:hAnsiTheme="minorHAnsi" w:cstheme="minorHAnsi"/>
        </w:rPr>
        <w:t xml:space="preserve">o </w:t>
      </w:r>
      <w:r w:rsidR="00A84A84">
        <w:rPr>
          <w:rFonts w:asciiTheme="minorHAnsi" w:hAnsiTheme="minorHAnsi" w:cstheme="minorHAnsi"/>
        </w:rPr>
        <w:t xml:space="preserve">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 w:rsidRPr="00A84A84">
        <w:rPr>
          <w:rFonts w:asciiTheme="minorHAnsi" w:hAnsiTheme="minorHAnsi" w:cstheme="minorHAnsi"/>
          <w:color w:val="FF0000"/>
        </w:rPr>
        <w:t xml:space="preserve"> </w:t>
      </w:r>
      <w:r w:rsidR="00A84A84" w:rsidRPr="00A84A84">
        <w:rPr>
          <w:rFonts w:asciiTheme="minorHAnsi" w:hAnsiTheme="minorHAnsi" w:cstheme="minorHAnsi"/>
          <w:color w:val="FF0000"/>
        </w:rPr>
        <w:t>(definir)</w:t>
      </w:r>
      <w:r w:rsidRPr="00A84A84">
        <w:rPr>
          <w:rFonts w:asciiTheme="minorHAnsi" w:hAnsiTheme="minorHAnsi" w:cstheme="minorHAnsi"/>
          <w:color w:val="FF0000"/>
        </w:rPr>
        <w:t>:</w:t>
      </w:r>
    </w:p>
    <w:p w14:paraId="23A6E7FD" w14:textId="77777777" w:rsidR="006F508B" w:rsidRDefault="006F508B" w:rsidP="00BA7B96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</w:p>
    <w:p w14:paraId="551EAD06" w14:textId="77777777" w:rsidR="00BA7B96" w:rsidRDefault="00BA7B96" w:rsidP="00BA7B96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  <w:r w:rsidRPr="007C56BD">
        <w:rPr>
          <w:rFonts w:asciiTheme="minorHAnsi" w:hAnsiTheme="minorHAnsi" w:cstheme="minorHAnsi"/>
          <w:b/>
          <w:color w:val="FF0000"/>
          <w:u w:val="single"/>
        </w:rPr>
        <w:t>Para Centros</w:t>
      </w:r>
    </w:p>
    <w:p w14:paraId="14E0B066" w14:textId="77777777" w:rsidR="00D168FD" w:rsidRPr="00352EEE" w:rsidRDefault="00D168FD" w:rsidP="00D168FD">
      <w:pPr>
        <w:pStyle w:val="PargrafodaLista"/>
        <w:tabs>
          <w:tab w:val="left" w:pos="5670"/>
        </w:tabs>
        <w:spacing w:line="276" w:lineRule="auto"/>
        <w:ind w:left="0" w:right="2" w:firstLine="0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</w:rPr>
        <w:t>I.</w:t>
      </w:r>
      <w:r w:rsidRPr="00352EEE">
        <w:rPr>
          <w:rFonts w:asciiTheme="minorHAnsi" w:hAnsiTheme="minorHAnsi" w:cstheme="minorHAnsi"/>
        </w:rPr>
        <w:t xml:space="preserve"> </w:t>
      </w:r>
      <w:r w:rsidR="00212DAD" w:rsidRPr="00352EEE">
        <w:rPr>
          <w:rFonts w:asciiTheme="minorHAnsi" w:hAnsiTheme="minorHAnsi" w:cstheme="minorHAnsi"/>
        </w:rPr>
        <w:t>O espaço físico para o funcionamento do Centro está localizado........</w:t>
      </w:r>
    </w:p>
    <w:p w14:paraId="0ADBFE24" w14:textId="77777777" w:rsidR="00212DAD" w:rsidRPr="00352EEE" w:rsidRDefault="00D168FD" w:rsidP="00D168FD">
      <w:pPr>
        <w:pStyle w:val="PargrafodaLista"/>
        <w:widowControl/>
        <w:autoSpaceDE/>
        <w:autoSpaceDN/>
        <w:spacing w:line="276" w:lineRule="auto"/>
        <w:ind w:left="0" w:right="68" w:firstLine="0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</w:rPr>
        <w:t>II.</w:t>
      </w:r>
      <w:r w:rsidRPr="00352EEE">
        <w:rPr>
          <w:rFonts w:asciiTheme="minorHAnsi" w:hAnsiTheme="minorHAnsi" w:cstheme="minorHAnsi"/>
        </w:rPr>
        <w:t xml:space="preserve"> </w:t>
      </w:r>
      <w:r w:rsidR="00212DAD" w:rsidRPr="00352EEE">
        <w:rPr>
          <w:rFonts w:asciiTheme="minorHAnsi" w:hAnsiTheme="minorHAnsi" w:cstheme="minorHAnsi"/>
        </w:rPr>
        <w:t>....................</w:t>
      </w:r>
      <w:r w:rsidR="00212DAD" w:rsidRPr="006F508B">
        <w:rPr>
          <w:rFonts w:asciiTheme="minorHAnsi" w:hAnsiTheme="minorHAnsi" w:cstheme="minorHAnsi"/>
          <w:color w:val="FF0000"/>
        </w:rPr>
        <w:t>(Inserir detalhamento do espaço);</w:t>
      </w:r>
    </w:p>
    <w:p w14:paraId="34B170B0" w14:textId="77777777" w:rsidR="00212DAD" w:rsidRPr="00352EEE" w:rsidRDefault="00D168FD" w:rsidP="00D168FD">
      <w:pPr>
        <w:pStyle w:val="PargrafodaLista"/>
        <w:widowControl/>
        <w:autoSpaceDE/>
        <w:autoSpaceDN/>
        <w:spacing w:line="276" w:lineRule="auto"/>
        <w:ind w:left="0" w:right="68" w:firstLine="0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</w:rPr>
        <w:t>III.</w:t>
      </w:r>
      <w:r w:rsidRPr="00352EEE">
        <w:rPr>
          <w:rFonts w:asciiTheme="minorHAnsi" w:hAnsiTheme="minorHAnsi" w:cstheme="minorHAnsi"/>
        </w:rPr>
        <w:t xml:space="preserve"> </w:t>
      </w:r>
      <w:r w:rsidR="00212DAD" w:rsidRPr="00352EEE">
        <w:rPr>
          <w:rFonts w:asciiTheme="minorHAnsi" w:hAnsiTheme="minorHAnsi" w:cstheme="minorHAnsi"/>
        </w:rPr>
        <w:t>....................</w:t>
      </w:r>
    </w:p>
    <w:p w14:paraId="163CDFF7" w14:textId="77777777" w:rsidR="006F508B" w:rsidRDefault="006F508B" w:rsidP="00BA7B96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</w:p>
    <w:p w14:paraId="3868B9E8" w14:textId="77777777" w:rsidR="00BA7B96" w:rsidRDefault="00BA7B96" w:rsidP="00BA7B96">
      <w:pPr>
        <w:spacing w:line="276" w:lineRule="auto"/>
        <w:ind w:left="-5" w:right="43"/>
        <w:rPr>
          <w:rFonts w:asciiTheme="minorHAnsi" w:hAnsiTheme="minorHAnsi" w:cstheme="minorHAnsi"/>
          <w:b/>
          <w:color w:val="FF0000"/>
          <w:u w:val="single"/>
        </w:rPr>
      </w:pPr>
      <w:r w:rsidRPr="007C56BD">
        <w:rPr>
          <w:rFonts w:asciiTheme="minorHAnsi" w:hAnsiTheme="minorHAnsi" w:cstheme="minorHAnsi"/>
          <w:b/>
          <w:color w:val="FF0000"/>
          <w:u w:val="single"/>
        </w:rPr>
        <w:t>Para Núcleos</w:t>
      </w:r>
    </w:p>
    <w:p w14:paraId="24B0D572" w14:textId="77777777" w:rsidR="00212DAD" w:rsidRPr="00352EEE" w:rsidRDefault="00D168FD" w:rsidP="00D168FD">
      <w:pPr>
        <w:spacing w:line="276" w:lineRule="auto"/>
        <w:ind w:left="-5"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</w:rPr>
        <w:t>I.</w:t>
      </w:r>
      <w:r w:rsidRPr="00352EEE">
        <w:rPr>
          <w:rFonts w:asciiTheme="minorHAnsi" w:hAnsiTheme="minorHAnsi" w:cstheme="minorHAnsi"/>
        </w:rPr>
        <w:t xml:space="preserve"> </w:t>
      </w:r>
      <w:r w:rsidR="00212DAD" w:rsidRPr="00352EEE">
        <w:rPr>
          <w:rFonts w:asciiTheme="minorHAnsi" w:hAnsiTheme="minorHAnsi" w:cstheme="minorHAnsi"/>
        </w:rPr>
        <w:t xml:space="preserve">O funcionamento do Núcleo </w:t>
      </w:r>
      <w:r w:rsidR="00261303">
        <w:rPr>
          <w:rFonts w:asciiTheme="minorHAnsi" w:hAnsiTheme="minorHAnsi" w:cstheme="minorHAnsi"/>
        </w:rPr>
        <w:t xml:space="preserve">será </w:t>
      </w:r>
      <w:r w:rsidR="00212DAD" w:rsidRPr="00352EEE">
        <w:rPr>
          <w:rFonts w:asciiTheme="minorHAnsi" w:hAnsiTheme="minorHAnsi" w:cstheme="minorHAnsi"/>
        </w:rPr>
        <w:t>.................</w:t>
      </w:r>
      <w:r w:rsidR="00770A68" w:rsidRPr="00770A68">
        <w:rPr>
          <w:rFonts w:asciiTheme="minorHAnsi" w:hAnsiTheme="minorHAnsi" w:cstheme="minorHAnsi"/>
          <w:color w:val="FF0000"/>
        </w:rPr>
        <w:t>(Definir regras)</w:t>
      </w:r>
    </w:p>
    <w:p w14:paraId="2EF939ED" w14:textId="77777777" w:rsidR="004B3541" w:rsidRDefault="004B3541" w:rsidP="0076742D">
      <w:pPr>
        <w:ind w:right="43"/>
        <w:jc w:val="both"/>
        <w:rPr>
          <w:rFonts w:asciiTheme="minorHAnsi" w:hAnsiTheme="minorHAnsi" w:cstheme="minorHAnsi"/>
          <w:b/>
          <w:bCs/>
        </w:rPr>
      </w:pPr>
    </w:p>
    <w:p w14:paraId="2A3005D3" w14:textId="79586167" w:rsidR="0020625B" w:rsidRPr="00352EEE" w:rsidRDefault="0020625B" w:rsidP="0076742D">
      <w:pPr>
        <w:spacing w:line="276" w:lineRule="auto"/>
        <w:ind w:right="43"/>
        <w:jc w:val="both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 xml:space="preserve">Art. 15 </w:t>
      </w:r>
      <w:r w:rsidRPr="00352EEE">
        <w:rPr>
          <w:rFonts w:asciiTheme="minorHAnsi" w:hAnsiTheme="minorHAnsi" w:cstheme="minorHAnsi"/>
        </w:rPr>
        <w:t xml:space="preserve">O patrimônio do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>
        <w:rPr>
          <w:rFonts w:asciiTheme="minorHAnsi" w:hAnsiTheme="minorHAnsi" w:cstheme="minorHAnsi"/>
          <w:color w:val="FF0000"/>
        </w:rPr>
        <w:t xml:space="preserve"> </w:t>
      </w:r>
      <w:r w:rsidRPr="00352EEE">
        <w:rPr>
          <w:rFonts w:asciiTheme="minorHAnsi" w:hAnsiTheme="minorHAnsi" w:cstheme="minorHAnsi"/>
        </w:rPr>
        <w:t>será constituído:</w:t>
      </w:r>
    </w:p>
    <w:p w14:paraId="0F5C497F" w14:textId="77777777" w:rsidR="0020625B" w:rsidRPr="00352EEE" w:rsidRDefault="0020625B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pelas dotações de bens móveis e imóveis fornecidos pela instituição;</w:t>
      </w:r>
    </w:p>
    <w:p w14:paraId="627C3872" w14:textId="77777777" w:rsidR="0020625B" w:rsidRPr="00352EEE" w:rsidRDefault="0020625B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por doações, auxílios, subvenções e legados que lhe venham a ser feitos;</w:t>
      </w:r>
    </w:p>
    <w:p w14:paraId="528E46CD" w14:textId="77777777" w:rsidR="0020625B" w:rsidRPr="00352EEE" w:rsidRDefault="0020625B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por bens e direitos que venha a adquirir.</w:t>
      </w:r>
    </w:p>
    <w:p w14:paraId="373F1B10" w14:textId="77777777" w:rsidR="0020625B" w:rsidRPr="00352EEE" w:rsidRDefault="0020625B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....................</w:t>
      </w:r>
    </w:p>
    <w:p w14:paraId="0AFE0092" w14:textId="77777777" w:rsidR="007A66F7" w:rsidRPr="00352EEE" w:rsidRDefault="007A66F7" w:rsidP="0076742D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D6886A7" w14:textId="77777777" w:rsidR="00527415" w:rsidRPr="00352EEE" w:rsidRDefault="001A2418" w:rsidP="0076742D">
      <w:pPr>
        <w:tabs>
          <w:tab w:val="left" w:pos="426"/>
          <w:tab w:val="left" w:pos="709"/>
        </w:tabs>
        <w:spacing w:line="276" w:lineRule="auto"/>
        <w:ind w:right="43"/>
        <w:jc w:val="both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20625B" w:rsidRPr="00352EEE">
        <w:rPr>
          <w:rFonts w:asciiTheme="minorHAnsi" w:hAnsiTheme="minorHAnsi" w:cstheme="minorHAnsi"/>
          <w:b/>
          <w:bCs/>
        </w:rPr>
        <w:t>16</w:t>
      </w:r>
      <w:r w:rsidRPr="00352EEE">
        <w:rPr>
          <w:rFonts w:asciiTheme="minorHAnsi" w:hAnsiTheme="minorHAnsi" w:cstheme="minorHAnsi"/>
          <w:b/>
          <w:bCs/>
        </w:rPr>
        <w:t xml:space="preserve"> </w:t>
      </w:r>
      <w:r w:rsidR="00527415" w:rsidRPr="00352EEE">
        <w:rPr>
          <w:rFonts w:asciiTheme="minorHAnsi" w:hAnsiTheme="minorHAnsi" w:cstheme="minorHAnsi"/>
          <w:b/>
          <w:bCs/>
        </w:rPr>
        <w:t xml:space="preserve"> </w:t>
      </w:r>
      <w:r w:rsidRPr="00352EEE">
        <w:rPr>
          <w:rFonts w:asciiTheme="minorHAnsi" w:hAnsiTheme="minorHAnsi" w:cstheme="minorHAnsi"/>
        </w:rPr>
        <w:t>Os recursos financeiros necessários à manutenção dos</w:t>
      </w:r>
      <w:r w:rsidR="00527415" w:rsidRPr="00352EEE">
        <w:rPr>
          <w:rFonts w:asciiTheme="minorHAnsi" w:hAnsiTheme="minorHAnsi" w:cstheme="minorHAnsi"/>
        </w:rPr>
        <w:t xml:space="preserve"> </w:t>
      </w:r>
      <w:r w:rsidRPr="00352EEE">
        <w:rPr>
          <w:rFonts w:asciiTheme="minorHAnsi" w:hAnsiTheme="minorHAnsi" w:cstheme="minorHAnsi"/>
        </w:rPr>
        <w:t xml:space="preserve">projetos de </w:t>
      </w:r>
      <w:r w:rsidR="00527415" w:rsidRPr="00352EEE">
        <w:rPr>
          <w:rFonts w:asciiTheme="minorHAnsi" w:hAnsiTheme="minorHAnsi" w:cstheme="minorHAnsi"/>
        </w:rPr>
        <w:t xml:space="preserve">ensino, </w:t>
      </w:r>
      <w:r w:rsidRPr="00352EEE">
        <w:rPr>
          <w:rFonts w:asciiTheme="minorHAnsi" w:hAnsiTheme="minorHAnsi" w:cstheme="minorHAnsi"/>
        </w:rPr>
        <w:t>pesquisa</w:t>
      </w:r>
      <w:r w:rsidR="00527415" w:rsidRPr="00352EEE">
        <w:rPr>
          <w:rFonts w:asciiTheme="minorHAnsi" w:hAnsiTheme="minorHAnsi" w:cstheme="minorHAnsi"/>
        </w:rPr>
        <w:t xml:space="preserve"> e extensão</w:t>
      </w:r>
      <w:r w:rsidRPr="00352EEE">
        <w:rPr>
          <w:rFonts w:asciiTheme="minorHAnsi" w:hAnsiTheme="minorHAnsi" w:cstheme="minorHAnsi"/>
        </w:rPr>
        <w:t xml:space="preserve"> poderão ser obtidos:</w:t>
      </w:r>
    </w:p>
    <w:p w14:paraId="3E02958D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</w:t>
      </w:r>
      <w:r w:rsidR="001A2418" w:rsidRPr="00352EEE">
        <w:rPr>
          <w:rFonts w:asciiTheme="minorHAnsi" w:hAnsiTheme="minorHAnsi" w:cstheme="minorHAnsi"/>
        </w:rPr>
        <w:t>través de programas específicos de apoio da Universidade do Estado de Mato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Grosso;</w:t>
      </w:r>
    </w:p>
    <w:p w14:paraId="043016BF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</w:t>
      </w:r>
      <w:r w:rsidR="001A2418" w:rsidRPr="00352EEE">
        <w:rPr>
          <w:rFonts w:asciiTheme="minorHAnsi" w:hAnsiTheme="minorHAnsi" w:cstheme="minorHAnsi"/>
        </w:rPr>
        <w:t>través de convênios ou contratos com órgãos ou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entidades governamentais, não-governamentais e instituições privadas para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 xml:space="preserve">desenvolvimento e execução </w:t>
      </w:r>
      <w:r w:rsidRPr="00352EEE">
        <w:rPr>
          <w:rFonts w:asciiTheme="minorHAnsi" w:hAnsiTheme="minorHAnsi" w:cstheme="minorHAnsi"/>
        </w:rPr>
        <w:t>das ações</w:t>
      </w:r>
      <w:r w:rsidR="001A2418" w:rsidRPr="00352EEE">
        <w:rPr>
          <w:rFonts w:asciiTheme="minorHAnsi" w:hAnsiTheme="minorHAnsi" w:cstheme="minorHAnsi"/>
        </w:rPr>
        <w:t xml:space="preserve"> de interesse científico-social;</w:t>
      </w:r>
    </w:p>
    <w:p w14:paraId="43E54CAB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at</w:t>
      </w:r>
      <w:r w:rsidR="001A2418" w:rsidRPr="00352EEE">
        <w:rPr>
          <w:rFonts w:asciiTheme="minorHAnsi" w:hAnsiTheme="minorHAnsi" w:cstheme="minorHAnsi"/>
        </w:rPr>
        <w:t>ravés de contratos de prestações de serviços dentro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de sua área de atuação;</w:t>
      </w:r>
    </w:p>
    <w:p w14:paraId="4EBB0733" w14:textId="77777777" w:rsidR="00441BC3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 xml:space="preserve">por </w:t>
      </w:r>
      <w:r w:rsidR="001A2418" w:rsidRPr="00352EEE">
        <w:rPr>
          <w:rFonts w:asciiTheme="minorHAnsi" w:hAnsiTheme="minorHAnsi" w:cstheme="minorHAnsi"/>
        </w:rPr>
        <w:t>doações, legados e heranças destinados a apoiar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suas atividades;</w:t>
      </w:r>
    </w:p>
    <w:p w14:paraId="78100983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</w:t>
      </w:r>
      <w:r w:rsidR="001A2418" w:rsidRPr="00352EEE">
        <w:rPr>
          <w:rFonts w:asciiTheme="minorHAnsi" w:hAnsiTheme="minorHAnsi" w:cstheme="minorHAnsi"/>
        </w:rPr>
        <w:t>or subvenções sociais que lhe forem transferidas pelo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Poder Público;</w:t>
      </w:r>
    </w:p>
    <w:p w14:paraId="1A49EC90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</w:t>
      </w:r>
      <w:r w:rsidR="001A2418" w:rsidRPr="00352EEE">
        <w:rPr>
          <w:rFonts w:asciiTheme="minorHAnsi" w:hAnsiTheme="minorHAnsi" w:cstheme="minorHAnsi"/>
        </w:rPr>
        <w:t>or contribuições voluntárias dos associados;</w:t>
      </w:r>
    </w:p>
    <w:p w14:paraId="21052176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</w:t>
      </w:r>
      <w:r w:rsidR="001A2418" w:rsidRPr="00352EEE">
        <w:rPr>
          <w:rFonts w:asciiTheme="minorHAnsi" w:hAnsiTheme="minorHAnsi" w:cstheme="minorHAnsi"/>
        </w:rPr>
        <w:t>or outros que porventura lhe forem destinados.</w:t>
      </w:r>
    </w:p>
    <w:p w14:paraId="5CE17AD7" w14:textId="77777777" w:rsidR="00527415" w:rsidRDefault="00527415" w:rsidP="0076742D">
      <w:pPr>
        <w:pStyle w:val="PargrafodaLista"/>
        <w:ind w:left="720" w:right="43" w:firstLine="0"/>
        <w:rPr>
          <w:rFonts w:asciiTheme="minorHAnsi" w:hAnsiTheme="minorHAnsi" w:cstheme="minorHAnsi"/>
        </w:rPr>
      </w:pPr>
    </w:p>
    <w:p w14:paraId="5132752D" w14:textId="135B7145" w:rsidR="004E2456" w:rsidRPr="00460FB3" w:rsidRDefault="004E2456" w:rsidP="004E2456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A7B96">
        <w:rPr>
          <w:rFonts w:asciiTheme="minorHAnsi" w:hAnsiTheme="minorHAnsi" w:cstheme="minorHAnsi"/>
          <w:b/>
          <w:iCs/>
          <w:sz w:val="22"/>
          <w:szCs w:val="22"/>
        </w:rPr>
        <w:t>Art.</w:t>
      </w:r>
      <w:r w:rsidR="00BA7B96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Pr="00BA7B96">
        <w:rPr>
          <w:rFonts w:asciiTheme="minorHAnsi" w:hAnsiTheme="minorHAnsi" w:cstheme="minorHAnsi"/>
          <w:b/>
          <w:iCs/>
          <w:sz w:val="22"/>
          <w:szCs w:val="22"/>
        </w:rPr>
        <w:t xml:space="preserve">17 </w:t>
      </w:r>
      <w:r w:rsidRPr="00BA7B96">
        <w:rPr>
          <w:rFonts w:asciiTheme="minorHAnsi" w:hAnsiTheme="minorHAnsi" w:cstheme="minorHAnsi"/>
          <w:bCs/>
          <w:iCs/>
          <w:sz w:val="22"/>
          <w:szCs w:val="22"/>
        </w:rPr>
        <w:t xml:space="preserve">O </w:t>
      </w:r>
      <w:r w:rsidR="00437587" w:rsidRPr="00437587">
        <w:rPr>
          <w:rFonts w:asciiTheme="minorHAnsi" w:hAnsiTheme="minorHAnsi" w:cstheme="minorHAnsi"/>
          <w:color w:val="FF0000"/>
          <w:sz w:val="22"/>
          <w:szCs w:val="22"/>
        </w:rPr>
        <w:t>(INFORMAR SE CENTRO OU NÚCLEO)</w:t>
      </w:r>
      <w:r w:rsidRPr="00BA7B96">
        <w:rPr>
          <w:rFonts w:asciiTheme="minorHAnsi" w:hAnsiTheme="minorHAnsi" w:cstheme="minorHAnsi"/>
          <w:bCs/>
          <w:iCs/>
          <w:sz w:val="22"/>
          <w:szCs w:val="22"/>
        </w:rPr>
        <w:t xml:space="preserve"> poderá editar regulamento voltado à admissão, acesso e uso das instalações 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>e utilização do seu patrimônio</w:t>
      </w:r>
      <w:r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desde que</w:t>
      </w:r>
      <w:r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em consonância com as normas estabelecidas </w:t>
      </w:r>
      <w:r w:rsidRPr="00BA7B96">
        <w:rPr>
          <w:rFonts w:asciiTheme="minorHAnsi" w:hAnsiTheme="minorHAnsi" w:cstheme="minorHAnsi"/>
          <w:bCs/>
          <w:iCs/>
          <w:sz w:val="22"/>
          <w:szCs w:val="22"/>
        </w:rPr>
        <w:t xml:space="preserve">pelos Campus </w:t>
      </w:r>
    </w:p>
    <w:p w14:paraId="17C62ED8" w14:textId="77777777" w:rsidR="004E2456" w:rsidRPr="00352EEE" w:rsidRDefault="004E2456" w:rsidP="0076742D">
      <w:pPr>
        <w:pStyle w:val="PargrafodaLista"/>
        <w:ind w:left="720" w:right="43" w:firstLine="0"/>
        <w:rPr>
          <w:rFonts w:asciiTheme="minorHAnsi" w:hAnsiTheme="minorHAnsi" w:cstheme="minorHAnsi"/>
        </w:rPr>
      </w:pPr>
    </w:p>
    <w:p w14:paraId="28FFD2BC" w14:textId="77777777" w:rsidR="009771ED" w:rsidRPr="00352EEE" w:rsidRDefault="009D3F9C" w:rsidP="0076742D">
      <w:pPr>
        <w:tabs>
          <w:tab w:val="left" w:pos="851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CAPÍTULO </w:t>
      </w:r>
      <w:r w:rsidR="007A66F7" w:rsidRPr="00352EEE">
        <w:rPr>
          <w:rFonts w:asciiTheme="minorHAnsi" w:hAnsiTheme="minorHAnsi" w:cstheme="minorHAnsi"/>
          <w:b/>
          <w:bCs/>
        </w:rPr>
        <w:t>I</w:t>
      </w:r>
      <w:r w:rsidR="00B17F3E">
        <w:rPr>
          <w:rFonts w:asciiTheme="minorHAnsi" w:hAnsiTheme="minorHAnsi" w:cstheme="minorHAnsi"/>
          <w:b/>
          <w:bCs/>
        </w:rPr>
        <w:t>V</w:t>
      </w:r>
    </w:p>
    <w:p w14:paraId="79444DF6" w14:textId="77777777" w:rsidR="007725E4" w:rsidRPr="00352EEE" w:rsidRDefault="007725E4" w:rsidP="0076742D">
      <w:pPr>
        <w:tabs>
          <w:tab w:val="left" w:pos="851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D</w:t>
      </w:r>
      <w:r w:rsidR="009771ED" w:rsidRPr="00352EEE">
        <w:rPr>
          <w:rFonts w:asciiTheme="minorHAnsi" w:hAnsiTheme="minorHAnsi" w:cstheme="minorHAnsi"/>
          <w:b/>
          <w:bCs/>
        </w:rPr>
        <w:t xml:space="preserve">AS ATIVIDADES DE </w:t>
      </w:r>
      <w:r w:rsidR="00943900">
        <w:rPr>
          <w:rFonts w:asciiTheme="minorHAnsi" w:hAnsiTheme="minorHAnsi" w:cstheme="minorHAnsi"/>
          <w:b/>
          <w:bCs/>
        </w:rPr>
        <w:t xml:space="preserve">EXTENSÃO, </w:t>
      </w:r>
      <w:r w:rsidR="009771ED" w:rsidRPr="00352EEE">
        <w:rPr>
          <w:rFonts w:asciiTheme="minorHAnsi" w:hAnsiTheme="minorHAnsi" w:cstheme="minorHAnsi"/>
          <w:b/>
          <w:bCs/>
        </w:rPr>
        <w:t>ENSINO</w:t>
      </w:r>
      <w:r w:rsidR="0090396B" w:rsidRPr="00352EEE">
        <w:rPr>
          <w:rFonts w:asciiTheme="minorHAnsi" w:hAnsiTheme="minorHAnsi" w:cstheme="minorHAnsi"/>
          <w:b/>
          <w:bCs/>
        </w:rPr>
        <w:t xml:space="preserve"> E</w:t>
      </w:r>
      <w:r w:rsidR="00943900">
        <w:rPr>
          <w:rFonts w:asciiTheme="minorHAnsi" w:hAnsiTheme="minorHAnsi" w:cstheme="minorHAnsi"/>
          <w:b/>
          <w:bCs/>
        </w:rPr>
        <w:t xml:space="preserve"> PESQUISA</w:t>
      </w:r>
    </w:p>
    <w:p w14:paraId="4C6FC423" w14:textId="77777777" w:rsidR="00FB6B5B" w:rsidRPr="00352EEE" w:rsidRDefault="00FB6B5B" w:rsidP="0076742D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</w:rPr>
      </w:pPr>
    </w:p>
    <w:p w14:paraId="76C45099" w14:textId="7D1A3381" w:rsidR="007A66F7" w:rsidRPr="00352EEE" w:rsidRDefault="007A66F7" w:rsidP="0076742D">
      <w:pPr>
        <w:spacing w:line="276" w:lineRule="auto"/>
        <w:ind w:right="43"/>
        <w:jc w:val="both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212DAD" w:rsidRPr="00352EEE">
        <w:rPr>
          <w:rFonts w:asciiTheme="minorHAnsi" w:hAnsiTheme="minorHAnsi" w:cstheme="minorHAnsi"/>
          <w:b/>
          <w:bCs/>
        </w:rPr>
        <w:t>1</w:t>
      </w:r>
      <w:r w:rsidR="00A84A84">
        <w:rPr>
          <w:rFonts w:asciiTheme="minorHAnsi" w:hAnsiTheme="minorHAnsi" w:cstheme="minorHAnsi"/>
          <w:b/>
          <w:bCs/>
        </w:rPr>
        <w:t>8</w:t>
      </w:r>
      <w:r w:rsidRPr="00352EEE">
        <w:rPr>
          <w:rFonts w:asciiTheme="minorHAnsi" w:hAnsiTheme="minorHAnsi" w:cstheme="minorHAnsi"/>
          <w:b/>
          <w:bCs/>
        </w:rPr>
        <w:t xml:space="preserve">  </w:t>
      </w:r>
      <w:r w:rsidRPr="00352EEE">
        <w:rPr>
          <w:rFonts w:asciiTheme="minorHAnsi" w:hAnsiTheme="minorHAnsi" w:cstheme="minorHAnsi"/>
        </w:rPr>
        <w:t xml:space="preserve">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 w:rsidRPr="00BA7B96">
        <w:rPr>
          <w:rFonts w:asciiTheme="minorHAnsi" w:hAnsiTheme="minorHAnsi" w:cstheme="minorHAnsi"/>
          <w:bCs/>
          <w:iCs/>
        </w:rPr>
        <w:t xml:space="preserve"> </w:t>
      </w:r>
      <w:r w:rsidRPr="00352EEE">
        <w:rPr>
          <w:rFonts w:asciiTheme="minorHAnsi" w:hAnsiTheme="minorHAnsi" w:cstheme="minorHAnsi"/>
        </w:rPr>
        <w:t xml:space="preserve"> é aberto a toda comunidade acadêmica que que nele queira desenvolver projetos nas áreas de ensino, pesquisa e extensão, ouvido o Conselho e respeitad</w:t>
      </w:r>
      <w:r w:rsidR="002646B0" w:rsidRPr="00352EEE">
        <w:rPr>
          <w:rFonts w:asciiTheme="minorHAnsi" w:hAnsiTheme="minorHAnsi" w:cstheme="minorHAnsi"/>
        </w:rPr>
        <w:t>o</w:t>
      </w:r>
      <w:r w:rsidRPr="00352EEE">
        <w:rPr>
          <w:rFonts w:asciiTheme="minorHAnsi" w:hAnsiTheme="minorHAnsi" w:cstheme="minorHAnsi"/>
        </w:rPr>
        <w:t xml:space="preserve">s </w:t>
      </w:r>
      <w:r w:rsidR="00FB6B5B" w:rsidRPr="00352EEE">
        <w:rPr>
          <w:rFonts w:asciiTheme="minorHAnsi" w:hAnsiTheme="minorHAnsi" w:cstheme="minorHAnsi"/>
        </w:rPr>
        <w:t xml:space="preserve">os critérios </w:t>
      </w:r>
      <w:r w:rsidR="00FB6B5B" w:rsidRPr="00BA7B96">
        <w:rPr>
          <w:rFonts w:asciiTheme="minorHAnsi" w:hAnsiTheme="minorHAnsi" w:cstheme="minorHAnsi"/>
        </w:rPr>
        <w:t xml:space="preserve">estabelecidos </w:t>
      </w:r>
      <w:r w:rsidR="00943900" w:rsidRPr="00BA7B96">
        <w:rPr>
          <w:rFonts w:asciiTheme="minorHAnsi" w:hAnsiTheme="minorHAnsi" w:cstheme="minorHAnsi"/>
        </w:rPr>
        <w:t>no artigo 1</w:t>
      </w:r>
      <w:r w:rsidR="00A84A84" w:rsidRPr="00BA7B96">
        <w:rPr>
          <w:rFonts w:asciiTheme="minorHAnsi" w:hAnsiTheme="minorHAnsi" w:cstheme="minorHAnsi"/>
        </w:rPr>
        <w:t>6</w:t>
      </w:r>
      <w:r w:rsidR="00943900" w:rsidRPr="00BA7B96">
        <w:rPr>
          <w:rFonts w:asciiTheme="minorHAnsi" w:hAnsiTheme="minorHAnsi" w:cstheme="minorHAnsi"/>
        </w:rPr>
        <w:t xml:space="preserve"> </w:t>
      </w:r>
      <w:r w:rsidR="00FB6B5B" w:rsidRPr="00BA7B96">
        <w:rPr>
          <w:rFonts w:asciiTheme="minorHAnsi" w:hAnsiTheme="minorHAnsi" w:cstheme="minorHAnsi"/>
        </w:rPr>
        <w:t xml:space="preserve">e </w:t>
      </w:r>
      <w:r w:rsidR="00943900">
        <w:rPr>
          <w:rFonts w:asciiTheme="minorHAnsi" w:hAnsiTheme="minorHAnsi" w:cstheme="minorHAnsi"/>
        </w:rPr>
        <w:t xml:space="preserve">as </w:t>
      </w:r>
      <w:r w:rsidR="00FB6B5B" w:rsidRPr="00352EEE">
        <w:rPr>
          <w:rFonts w:asciiTheme="minorHAnsi" w:hAnsiTheme="minorHAnsi" w:cstheme="minorHAnsi"/>
        </w:rPr>
        <w:t xml:space="preserve">normativas vigentes na </w:t>
      </w:r>
      <w:r w:rsidRPr="00352EEE">
        <w:rPr>
          <w:rFonts w:asciiTheme="minorHAnsi" w:hAnsiTheme="minorHAnsi" w:cstheme="minorHAnsi"/>
        </w:rPr>
        <w:t xml:space="preserve">Universidade. </w:t>
      </w:r>
    </w:p>
    <w:p w14:paraId="6454EE46" w14:textId="77777777" w:rsidR="00212DAD" w:rsidRDefault="00212DAD" w:rsidP="0076742D">
      <w:pPr>
        <w:ind w:right="43"/>
        <w:jc w:val="both"/>
        <w:rPr>
          <w:rFonts w:asciiTheme="minorHAnsi" w:hAnsiTheme="minorHAnsi" w:cstheme="minorHAnsi"/>
          <w:b/>
          <w:bCs/>
        </w:rPr>
      </w:pPr>
    </w:p>
    <w:p w14:paraId="2945D477" w14:textId="77777777" w:rsidR="00212DAD" w:rsidRPr="00352EEE" w:rsidRDefault="00212DAD" w:rsidP="0076742D">
      <w:pPr>
        <w:ind w:right="43"/>
        <w:jc w:val="both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>Art. 1</w:t>
      </w:r>
      <w:r w:rsidR="00A84A84">
        <w:rPr>
          <w:rFonts w:asciiTheme="minorHAnsi" w:hAnsiTheme="minorHAnsi" w:cstheme="minorHAnsi"/>
          <w:b/>
          <w:bCs/>
        </w:rPr>
        <w:t>9</w:t>
      </w:r>
      <w:r w:rsidRPr="00352EEE">
        <w:rPr>
          <w:rFonts w:asciiTheme="minorHAnsi" w:hAnsiTheme="minorHAnsi" w:cstheme="minorHAnsi"/>
          <w:b/>
          <w:bCs/>
        </w:rPr>
        <w:t xml:space="preserve">  .................... </w:t>
      </w:r>
      <w:r w:rsidRPr="00BA7B96">
        <w:rPr>
          <w:rFonts w:asciiTheme="minorHAnsi" w:hAnsiTheme="minorHAnsi" w:cstheme="minorHAnsi"/>
          <w:color w:val="FF0000"/>
        </w:rPr>
        <w:t xml:space="preserve">(Estabelecer critérios para a participação da comunidade acadêmica) </w:t>
      </w:r>
    </w:p>
    <w:p w14:paraId="76F49552" w14:textId="77777777" w:rsidR="00FB6B5B" w:rsidRPr="00352EEE" w:rsidRDefault="00FB6B5B" w:rsidP="0076742D">
      <w:pPr>
        <w:ind w:right="43"/>
        <w:jc w:val="both"/>
        <w:rPr>
          <w:rFonts w:asciiTheme="minorHAnsi" w:hAnsiTheme="minorHAnsi" w:cstheme="minorHAnsi"/>
        </w:rPr>
      </w:pPr>
    </w:p>
    <w:p w14:paraId="20115E8E" w14:textId="77777777" w:rsidR="0090396B" w:rsidRPr="00352EEE" w:rsidRDefault="0090396B" w:rsidP="0090396B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Seção I – Das Atividades de Extensão</w:t>
      </w:r>
    </w:p>
    <w:p w14:paraId="5565397D" w14:textId="77777777" w:rsidR="0090396B" w:rsidRPr="00352EEE" w:rsidRDefault="0090396B" w:rsidP="0090396B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275B4A53" w14:textId="624BD6FC" w:rsidR="0090396B" w:rsidRPr="00352EEE" w:rsidRDefault="0090396B" w:rsidP="0090396B">
      <w:pPr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A84A84">
        <w:rPr>
          <w:rFonts w:asciiTheme="minorHAnsi" w:hAnsiTheme="minorHAnsi" w:cstheme="minorHAnsi"/>
          <w:b/>
          <w:bCs/>
        </w:rPr>
        <w:t>20</w:t>
      </w:r>
      <w:r w:rsidRPr="00352EEE">
        <w:rPr>
          <w:rFonts w:asciiTheme="minorHAnsi" w:hAnsiTheme="minorHAnsi" w:cstheme="minorHAnsi"/>
          <w:b/>
          <w:bCs/>
        </w:rPr>
        <w:t xml:space="preserve">  </w:t>
      </w:r>
      <w:r w:rsidRPr="00352EEE">
        <w:rPr>
          <w:rFonts w:asciiTheme="minorHAnsi" w:hAnsiTheme="minorHAnsi" w:cstheme="minorHAnsi"/>
        </w:rPr>
        <w:t xml:space="preserve">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 w:rsidRPr="00BA7B96">
        <w:rPr>
          <w:rFonts w:asciiTheme="minorHAnsi" w:hAnsiTheme="minorHAnsi" w:cstheme="minorHAnsi"/>
          <w:bCs/>
          <w:iCs/>
        </w:rPr>
        <w:t xml:space="preserve"> </w:t>
      </w:r>
      <w:r w:rsidRPr="00352EEE">
        <w:rPr>
          <w:rFonts w:asciiTheme="minorHAnsi" w:hAnsiTheme="minorHAnsi" w:cstheme="minorHAnsi"/>
        </w:rPr>
        <w:t>contemplará as seguintes áreas temáticas:</w:t>
      </w:r>
    </w:p>
    <w:p w14:paraId="743F2ACA" w14:textId="77777777" w:rsidR="0090396B" w:rsidRPr="00352EEE" w:rsidRDefault="0090396B" w:rsidP="0090396B">
      <w:pPr>
        <w:pStyle w:val="PargrafodaLista"/>
        <w:numPr>
          <w:ilvl w:val="0"/>
          <w:numId w:val="12"/>
        </w:numPr>
        <w:ind w:right="43"/>
        <w:rPr>
          <w:rFonts w:asciiTheme="minorHAnsi" w:eastAsia="Arial" w:hAnsiTheme="minorHAnsi" w:cstheme="minorHAnsi"/>
          <w:b/>
          <w:bCs/>
        </w:rPr>
      </w:pPr>
      <w:r w:rsidRPr="00352EEE">
        <w:rPr>
          <w:rFonts w:asciiTheme="minorHAnsi" w:hAnsiTheme="minorHAnsi" w:cstheme="minorHAnsi"/>
        </w:rPr>
        <w:t xml:space="preserve">.................... </w:t>
      </w:r>
      <w:r w:rsidRPr="00BA7B96">
        <w:rPr>
          <w:rFonts w:asciiTheme="minorHAnsi" w:hAnsiTheme="minorHAnsi" w:cstheme="minorHAnsi"/>
          <w:color w:val="FF0000"/>
        </w:rPr>
        <w:t>(Descrever as áreas temáticas pertinentes a Extensão</w:t>
      </w:r>
      <w:r w:rsidR="00B17F3E" w:rsidRPr="00BA7B96">
        <w:rPr>
          <w:rFonts w:asciiTheme="minorHAnsi" w:hAnsiTheme="minorHAnsi" w:cstheme="minorHAnsi"/>
          <w:color w:val="FF0000"/>
        </w:rPr>
        <w:t xml:space="preserve"> conforme a atuação</w:t>
      </w:r>
      <w:r w:rsidRPr="00BA7B96">
        <w:rPr>
          <w:rFonts w:asciiTheme="minorHAnsi" w:hAnsiTheme="minorHAnsi" w:cstheme="minorHAnsi"/>
          <w:color w:val="FF0000"/>
        </w:rPr>
        <w:t>)</w:t>
      </w:r>
    </w:p>
    <w:p w14:paraId="36598304" w14:textId="77777777" w:rsidR="0090396B" w:rsidRPr="00352EEE" w:rsidRDefault="0090396B" w:rsidP="0090396B">
      <w:pPr>
        <w:pStyle w:val="PargrafodaLista"/>
        <w:numPr>
          <w:ilvl w:val="0"/>
          <w:numId w:val="12"/>
        </w:numPr>
        <w:ind w:right="43"/>
        <w:rPr>
          <w:rFonts w:asciiTheme="minorHAnsi" w:eastAsia="Arial" w:hAnsiTheme="minorHAnsi" w:cstheme="minorHAnsi"/>
          <w:b/>
          <w:bCs/>
        </w:rPr>
      </w:pPr>
      <w:r w:rsidRPr="00352EEE">
        <w:rPr>
          <w:rFonts w:asciiTheme="minorHAnsi" w:hAnsiTheme="minorHAnsi" w:cstheme="minorHAnsi"/>
        </w:rPr>
        <w:t>....................</w:t>
      </w:r>
    </w:p>
    <w:p w14:paraId="2303FF34" w14:textId="77777777" w:rsidR="0090396B" w:rsidRPr="00352EEE" w:rsidRDefault="0090396B" w:rsidP="0090396B">
      <w:pPr>
        <w:ind w:right="43"/>
        <w:rPr>
          <w:rFonts w:asciiTheme="minorHAnsi" w:hAnsiTheme="minorHAnsi" w:cstheme="minorHAnsi"/>
        </w:rPr>
      </w:pPr>
    </w:p>
    <w:p w14:paraId="6B62440E" w14:textId="77777777" w:rsidR="009246FD" w:rsidRPr="00352EEE" w:rsidRDefault="009246FD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Seção </w:t>
      </w:r>
      <w:r w:rsidR="0090396B" w:rsidRPr="00352EEE">
        <w:rPr>
          <w:rFonts w:asciiTheme="minorHAnsi" w:hAnsiTheme="minorHAnsi" w:cstheme="minorHAnsi"/>
          <w:b/>
          <w:bCs/>
        </w:rPr>
        <w:t>I</w:t>
      </w:r>
      <w:r w:rsidRPr="00352EEE">
        <w:rPr>
          <w:rFonts w:asciiTheme="minorHAnsi" w:hAnsiTheme="minorHAnsi" w:cstheme="minorHAnsi"/>
          <w:b/>
          <w:bCs/>
        </w:rPr>
        <w:t>I – Das Atividades de Ensino</w:t>
      </w:r>
    </w:p>
    <w:p w14:paraId="33D9C8F2" w14:textId="77777777" w:rsidR="0076742D" w:rsidRPr="00352EEE" w:rsidRDefault="0076742D" w:rsidP="0076742D">
      <w:pPr>
        <w:ind w:right="43"/>
        <w:jc w:val="center"/>
        <w:rPr>
          <w:rFonts w:asciiTheme="minorHAnsi" w:eastAsia="Arial" w:hAnsiTheme="minorHAnsi" w:cstheme="minorHAnsi"/>
          <w:b/>
          <w:bCs/>
        </w:rPr>
      </w:pPr>
    </w:p>
    <w:p w14:paraId="44FEA921" w14:textId="57919164" w:rsidR="007A66F7" w:rsidRPr="00352EEE" w:rsidRDefault="007A66F7" w:rsidP="0076742D">
      <w:pPr>
        <w:jc w:val="both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90396B" w:rsidRPr="00352EEE">
        <w:rPr>
          <w:rFonts w:asciiTheme="minorHAnsi" w:hAnsiTheme="minorHAnsi" w:cstheme="minorHAnsi"/>
          <w:b/>
          <w:bCs/>
        </w:rPr>
        <w:t>2</w:t>
      </w:r>
      <w:r w:rsidR="00A84A84">
        <w:rPr>
          <w:rFonts w:asciiTheme="minorHAnsi" w:hAnsiTheme="minorHAnsi" w:cstheme="minorHAnsi"/>
          <w:b/>
          <w:bCs/>
        </w:rPr>
        <w:t>1</w:t>
      </w:r>
      <w:r w:rsidRPr="00352EEE">
        <w:rPr>
          <w:rFonts w:asciiTheme="minorHAnsi" w:hAnsiTheme="minorHAnsi" w:cstheme="minorHAnsi"/>
          <w:b/>
          <w:bCs/>
        </w:rPr>
        <w:t xml:space="preserve">  </w:t>
      </w:r>
      <w:r w:rsidRPr="00352EEE">
        <w:rPr>
          <w:rFonts w:asciiTheme="minorHAnsi" w:hAnsiTheme="minorHAnsi" w:cstheme="minorHAnsi"/>
        </w:rPr>
        <w:t xml:space="preserve">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 w:rsidRPr="00BA7B96">
        <w:rPr>
          <w:rFonts w:asciiTheme="minorHAnsi" w:hAnsiTheme="minorHAnsi" w:cstheme="minorHAnsi"/>
          <w:bCs/>
          <w:iCs/>
        </w:rPr>
        <w:t xml:space="preserve"> </w:t>
      </w:r>
      <w:r w:rsidRPr="00352EEE">
        <w:rPr>
          <w:rFonts w:asciiTheme="minorHAnsi" w:hAnsiTheme="minorHAnsi" w:cstheme="minorHAnsi"/>
        </w:rPr>
        <w:t xml:space="preserve">contará com as atividade de ensino, contemplando </w:t>
      </w:r>
      <w:r w:rsidR="0076742D" w:rsidRPr="00352EEE">
        <w:rPr>
          <w:rFonts w:asciiTheme="minorHAnsi" w:hAnsiTheme="minorHAnsi" w:cstheme="minorHAnsi"/>
        </w:rPr>
        <w:t>as seguintes</w:t>
      </w:r>
      <w:r w:rsidR="00212DAD" w:rsidRPr="00352EEE">
        <w:rPr>
          <w:rFonts w:asciiTheme="minorHAnsi" w:hAnsiTheme="minorHAnsi" w:cstheme="minorHAnsi"/>
        </w:rPr>
        <w:t xml:space="preserve"> ações</w:t>
      </w:r>
      <w:r w:rsidRPr="00352EEE">
        <w:rPr>
          <w:rFonts w:asciiTheme="minorHAnsi" w:hAnsiTheme="minorHAnsi" w:cstheme="minorHAnsi"/>
        </w:rPr>
        <w:t>:</w:t>
      </w:r>
    </w:p>
    <w:p w14:paraId="78AB402F" w14:textId="77777777" w:rsidR="007A66F7" w:rsidRPr="00BA7B96" w:rsidRDefault="007A66F7" w:rsidP="00D76782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  <w:color w:val="FF0000"/>
        </w:rPr>
      </w:pPr>
      <w:r w:rsidRPr="00352EEE">
        <w:rPr>
          <w:rFonts w:asciiTheme="minorHAnsi" w:hAnsiTheme="minorHAnsi" w:cstheme="minorHAnsi"/>
        </w:rPr>
        <w:t>....................</w:t>
      </w:r>
      <w:r w:rsidR="00212DAD" w:rsidRPr="00352EEE">
        <w:rPr>
          <w:rFonts w:asciiTheme="minorHAnsi" w:hAnsiTheme="minorHAnsi" w:cstheme="minorHAnsi"/>
        </w:rPr>
        <w:t xml:space="preserve"> </w:t>
      </w:r>
      <w:r w:rsidR="00212DAD" w:rsidRPr="00BA7B96">
        <w:rPr>
          <w:rFonts w:asciiTheme="minorHAnsi" w:hAnsiTheme="minorHAnsi" w:cstheme="minorHAnsi"/>
          <w:color w:val="FF0000"/>
        </w:rPr>
        <w:t>(Descrever os temas e as ações pertinentes ao Ensino</w:t>
      </w:r>
      <w:r w:rsidR="00B17F3E" w:rsidRPr="00BA7B96">
        <w:rPr>
          <w:rFonts w:asciiTheme="minorHAnsi" w:hAnsiTheme="minorHAnsi" w:cstheme="minorHAnsi"/>
          <w:color w:val="FF0000"/>
        </w:rPr>
        <w:t xml:space="preserve"> conforme a atuação)</w:t>
      </w:r>
    </w:p>
    <w:p w14:paraId="5CCA4C2D" w14:textId="77777777" w:rsidR="007A66F7" w:rsidRPr="00352EEE" w:rsidRDefault="007A66F7" w:rsidP="00D76782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</w:rPr>
      </w:pPr>
      <w:r w:rsidRPr="00352EEE">
        <w:rPr>
          <w:rFonts w:asciiTheme="minorHAnsi" w:hAnsiTheme="minorHAnsi" w:cstheme="minorHAnsi"/>
        </w:rPr>
        <w:t>....................</w:t>
      </w:r>
    </w:p>
    <w:p w14:paraId="57D932FD" w14:textId="77777777" w:rsidR="00FB6B5B" w:rsidRPr="00352EEE" w:rsidRDefault="00FB6B5B" w:rsidP="0076742D">
      <w:pPr>
        <w:ind w:right="43"/>
        <w:rPr>
          <w:rFonts w:asciiTheme="minorHAnsi" w:hAnsiTheme="minorHAnsi" w:cstheme="minorHAnsi"/>
        </w:rPr>
      </w:pPr>
    </w:p>
    <w:p w14:paraId="4285E92E" w14:textId="77777777" w:rsidR="009246FD" w:rsidRPr="00352EEE" w:rsidRDefault="009246FD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lastRenderedPageBreak/>
        <w:t>Seção II</w:t>
      </w:r>
      <w:r w:rsidR="0090396B" w:rsidRPr="00352EEE">
        <w:rPr>
          <w:rFonts w:asciiTheme="minorHAnsi" w:hAnsiTheme="minorHAnsi" w:cstheme="minorHAnsi"/>
          <w:b/>
          <w:bCs/>
        </w:rPr>
        <w:t>I</w:t>
      </w:r>
      <w:r w:rsidRPr="00352EEE">
        <w:rPr>
          <w:rFonts w:asciiTheme="minorHAnsi" w:hAnsiTheme="minorHAnsi" w:cstheme="minorHAnsi"/>
          <w:b/>
          <w:bCs/>
        </w:rPr>
        <w:t xml:space="preserve"> – Das Atividades de Pesquisa</w:t>
      </w:r>
    </w:p>
    <w:p w14:paraId="264F5850" w14:textId="77777777" w:rsidR="0076742D" w:rsidRPr="00352EEE" w:rsidRDefault="0076742D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CFBBD4B" w14:textId="7E9696ED" w:rsidR="006A58D7" w:rsidRPr="00352EEE" w:rsidRDefault="007A66F7" w:rsidP="0076742D">
      <w:pPr>
        <w:jc w:val="both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  <w:b/>
          <w:bCs/>
        </w:rPr>
        <w:t xml:space="preserve">Art. </w:t>
      </w:r>
      <w:r w:rsidR="00212DAD" w:rsidRPr="00352EEE">
        <w:rPr>
          <w:rFonts w:asciiTheme="minorHAnsi" w:hAnsiTheme="minorHAnsi" w:cstheme="minorHAnsi"/>
          <w:b/>
          <w:bCs/>
        </w:rPr>
        <w:t>2</w:t>
      </w:r>
      <w:r w:rsidR="00A84A84">
        <w:rPr>
          <w:rFonts w:asciiTheme="minorHAnsi" w:hAnsiTheme="minorHAnsi" w:cstheme="minorHAnsi"/>
          <w:b/>
          <w:bCs/>
        </w:rPr>
        <w:t>2</w:t>
      </w:r>
      <w:r w:rsidRPr="00352EEE">
        <w:rPr>
          <w:rFonts w:asciiTheme="minorHAnsi" w:hAnsiTheme="minorHAnsi" w:cstheme="minorHAnsi"/>
          <w:b/>
          <w:bCs/>
        </w:rPr>
        <w:t xml:space="preserve">  </w:t>
      </w:r>
      <w:r w:rsidRPr="00352EEE">
        <w:rPr>
          <w:rFonts w:asciiTheme="minorHAnsi" w:hAnsiTheme="minorHAnsi" w:cstheme="minorHAnsi"/>
        </w:rPr>
        <w:t xml:space="preserve">O </w:t>
      </w:r>
      <w:r w:rsidR="00437587" w:rsidRPr="00437587">
        <w:rPr>
          <w:rFonts w:asciiTheme="minorHAnsi" w:hAnsiTheme="minorHAnsi" w:cstheme="minorHAnsi"/>
          <w:color w:val="FF0000"/>
        </w:rPr>
        <w:t>(INFORMAR SE CENTRO OU NÚCLEO)</w:t>
      </w:r>
      <w:r w:rsidR="00437587" w:rsidRPr="00BA7B96">
        <w:rPr>
          <w:rFonts w:asciiTheme="minorHAnsi" w:hAnsiTheme="minorHAnsi" w:cstheme="minorHAnsi"/>
          <w:bCs/>
          <w:iCs/>
        </w:rPr>
        <w:t xml:space="preserve"> </w:t>
      </w:r>
      <w:r w:rsidR="00CA453E" w:rsidRPr="00352EEE">
        <w:rPr>
          <w:rFonts w:asciiTheme="minorHAnsi" w:hAnsiTheme="minorHAnsi" w:cstheme="minorHAnsi"/>
        </w:rPr>
        <w:t>contará com as linhas de pesquisa, contempla</w:t>
      </w:r>
      <w:r w:rsidRPr="00352EEE">
        <w:rPr>
          <w:rFonts w:asciiTheme="minorHAnsi" w:hAnsiTheme="minorHAnsi" w:cstheme="minorHAnsi"/>
        </w:rPr>
        <w:t xml:space="preserve">ndo </w:t>
      </w:r>
      <w:r w:rsidR="0076742D" w:rsidRPr="00352EEE">
        <w:rPr>
          <w:rFonts w:asciiTheme="minorHAnsi" w:hAnsiTheme="minorHAnsi" w:cstheme="minorHAnsi"/>
        </w:rPr>
        <w:t xml:space="preserve"> as seguintes</w:t>
      </w:r>
      <w:r w:rsidR="00212DAD" w:rsidRPr="00352EEE">
        <w:rPr>
          <w:rFonts w:asciiTheme="minorHAnsi" w:hAnsiTheme="minorHAnsi" w:cstheme="minorHAnsi"/>
        </w:rPr>
        <w:t xml:space="preserve"> ações</w:t>
      </w:r>
      <w:r w:rsidRPr="00352EEE">
        <w:rPr>
          <w:rFonts w:asciiTheme="minorHAnsi" w:hAnsiTheme="minorHAnsi" w:cstheme="minorHAnsi"/>
        </w:rPr>
        <w:t>:</w:t>
      </w:r>
    </w:p>
    <w:p w14:paraId="7099C3FB" w14:textId="77777777" w:rsidR="00212DAD" w:rsidRPr="00BA7B96" w:rsidRDefault="00212DAD" w:rsidP="00D76782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  <w:color w:val="FF0000"/>
        </w:rPr>
      </w:pPr>
      <w:r w:rsidRPr="00352EEE">
        <w:rPr>
          <w:rFonts w:asciiTheme="minorHAnsi" w:hAnsiTheme="minorHAnsi" w:cstheme="minorHAnsi"/>
        </w:rPr>
        <w:t xml:space="preserve">.................... </w:t>
      </w:r>
      <w:r w:rsidRPr="00BA7B96">
        <w:rPr>
          <w:rFonts w:asciiTheme="minorHAnsi" w:hAnsiTheme="minorHAnsi" w:cstheme="minorHAnsi"/>
          <w:color w:val="FF0000"/>
        </w:rPr>
        <w:t xml:space="preserve">(Descrever </w:t>
      </w:r>
      <w:r w:rsidR="00B17F3E" w:rsidRPr="00BA7B96">
        <w:rPr>
          <w:rFonts w:asciiTheme="minorHAnsi" w:hAnsiTheme="minorHAnsi" w:cstheme="minorHAnsi"/>
          <w:color w:val="FF0000"/>
        </w:rPr>
        <w:t>as linhas</w:t>
      </w:r>
      <w:r w:rsidRPr="00BA7B96">
        <w:rPr>
          <w:rFonts w:asciiTheme="minorHAnsi" w:hAnsiTheme="minorHAnsi" w:cstheme="minorHAnsi"/>
          <w:color w:val="FF0000"/>
        </w:rPr>
        <w:t xml:space="preserve"> e as ações pertinentes a Pesquisa</w:t>
      </w:r>
      <w:r w:rsidR="00B17F3E" w:rsidRPr="00BA7B96">
        <w:rPr>
          <w:rFonts w:asciiTheme="minorHAnsi" w:hAnsiTheme="minorHAnsi" w:cstheme="minorHAnsi"/>
          <w:color w:val="FF0000"/>
        </w:rPr>
        <w:t xml:space="preserve"> conforme a atuação)</w:t>
      </w:r>
    </w:p>
    <w:p w14:paraId="560056F0" w14:textId="77777777" w:rsidR="00212DAD" w:rsidRPr="00352EEE" w:rsidRDefault="00212DAD" w:rsidP="00D76782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352EEE">
        <w:rPr>
          <w:rFonts w:asciiTheme="minorHAnsi" w:hAnsiTheme="minorHAnsi" w:cstheme="minorHAnsi"/>
        </w:rPr>
        <w:t>....................</w:t>
      </w:r>
    </w:p>
    <w:p w14:paraId="66141E9C" w14:textId="77777777" w:rsidR="008162E3" w:rsidRPr="008162E3" w:rsidRDefault="008162E3" w:rsidP="008162E3">
      <w:pPr>
        <w:spacing w:line="276" w:lineRule="auto"/>
        <w:ind w:left="360" w:right="43"/>
        <w:jc w:val="center"/>
        <w:rPr>
          <w:rFonts w:asciiTheme="minorHAnsi" w:hAnsiTheme="minorHAnsi" w:cstheme="minorHAnsi"/>
          <w:b/>
          <w:bCs/>
        </w:rPr>
      </w:pPr>
      <w:r w:rsidRPr="008162E3">
        <w:rPr>
          <w:rFonts w:asciiTheme="minorHAnsi" w:hAnsiTheme="minorHAnsi" w:cstheme="minorHAnsi"/>
          <w:b/>
          <w:bCs/>
        </w:rPr>
        <w:t>CAPÍTULO V</w:t>
      </w:r>
    </w:p>
    <w:p w14:paraId="2CE73651" w14:textId="77777777" w:rsidR="008162E3" w:rsidRPr="008162E3" w:rsidRDefault="008162E3" w:rsidP="008162E3">
      <w:pPr>
        <w:spacing w:line="276" w:lineRule="auto"/>
        <w:ind w:left="360" w:right="43"/>
        <w:jc w:val="center"/>
        <w:rPr>
          <w:rFonts w:asciiTheme="minorHAnsi" w:hAnsiTheme="minorHAnsi" w:cstheme="minorHAnsi"/>
          <w:b/>
          <w:bCs/>
        </w:rPr>
      </w:pPr>
      <w:r w:rsidRPr="008162E3">
        <w:rPr>
          <w:rFonts w:asciiTheme="minorHAnsi" w:hAnsiTheme="minorHAnsi" w:cstheme="minorHAnsi"/>
          <w:b/>
          <w:bCs/>
        </w:rPr>
        <w:t xml:space="preserve">DAS DISPOSIÇÕES </w:t>
      </w:r>
      <w:r>
        <w:rPr>
          <w:rFonts w:asciiTheme="minorHAnsi" w:hAnsiTheme="minorHAnsi" w:cstheme="minorHAnsi"/>
          <w:b/>
          <w:bCs/>
        </w:rPr>
        <w:t>ESPECIAIS</w:t>
      </w:r>
    </w:p>
    <w:p w14:paraId="3D1B8DA1" w14:textId="77777777" w:rsidR="008162E3" w:rsidRPr="00BA7B96" w:rsidRDefault="008162E3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Cs/>
          <w:iCs/>
          <w:color w:val="FF0000"/>
          <w:sz w:val="22"/>
          <w:szCs w:val="22"/>
        </w:rPr>
      </w:pPr>
      <w:r w:rsidRPr="00352EEE">
        <w:rPr>
          <w:rFonts w:asciiTheme="minorHAnsi" w:hAnsiTheme="minorHAnsi" w:cstheme="minorHAnsi"/>
          <w:b/>
          <w:iCs/>
          <w:sz w:val="22"/>
          <w:szCs w:val="22"/>
        </w:rPr>
        <w:t>Art. 2</w:t>
      </w:r>
      <w:r>
        <w:rPr>
          <w:rFonts w:asciiTheme="minorHAnsi" w:hAnsiTheme="minorHAnsi" w:cstheme="minorHAnsi"/>
          <w:b/>
          <w:iCs/>
          <w:sz w:val="22"/>
          <w:szCs w:val="22"/>
        </w:rPr>
        <w:t>3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BA7B96">
        <w:rPr>
          <w:rFonts w:asciiTheme="minorHAnsi" w:hAnsiTheme="minorHAnsi" w:cstheme="minorHAnsi"/>
          <w:bCs/>
          <w:color w:val="FF0000"/>
          <w:sz w:val="22"/>
          <w:szCs w:val="22"/>
        </w:rPr>
        <w:t xml:space="preserve">O proponente poderá inserir neste capítulo informações relevantes para </w:t>
      </w:r>
      <w:r w:rsidRPr="00BA7B96">
        <w:rPr>
          <w:rFonts w:asciiTheme="minorHAnsi" w:hAnsiTheme="minorHAnsi" w:cstheme="minorHAnsi"/>
          <w:bCs/>
          <w:iCs/>
          <w:color w:val="FF0000"/>
          <w:sz w:val="22"/>
          <w:szCs w:val="22"/>
        </w:rPr>
        <w:t>melhor detalhamento e definição da especificidade e abrangênia da atuação do Centro ou Núcleo.</w:t>
      </w:r>
    </w:p>
    <w:p w14:paraId="651528E9" w14:textId="77777777" w:rsidR="008162E3" w:rsidRPr="008162E3" w:rsidRDefault="008162E3" w:rsidP="008162E3">
      <w:pPr>
        <w:ind w:right="43"/>
        <w:jc w:val="both"/>
        <w:rPr>
          <w:rFonts w:asciiTheme="minorHAnsi" w:hAnsiTheme="minorHAnsi" w:cstheme="minorHAnsi"/>
          <w:bCs/>
        </w:rPr>
      </w:pPr>
    </w:p>
    <w:p w14:paraId="77CF6129" w14:textId="77777777" w:rsidR="008162E3" w:rsidRPr="00352EEE" w:rsidRDefault="008162E3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69CF5F06" w14:textId="77777777" w:rsidR="009771ED" w:rsidRPr="00352EEE" w:rsidRDefault="009D3F9C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CAPÍTULO </w:t>
      </w:r>
      <w:r w:rsidR="00BD5A75" w:rsidRPr="00352EEE">
        <w:rPr>
          <w:rFonts w:asciiTheme="minorHAnsi" w:hAnsiTheme="minorHAnsi" w:cstheme="minorHAnsi"/>
          <w:b/>
          <w:bCs/>
        </w:rPr>
        <w:t>V</w:t>
      </w:r>
      <w:r w:rsidR="008162E3">
        <w:rPr>
          <w:rFonts w:asciiTheme="minorHAnsi" w:hAnsiTheme="minorHAnsi" w:cstheme="minorHAnsi"/>
          <w:b/>
          <w:bCs/>
        </w:rPr>
        <w:t>I</w:t>
      </w:r>
    </w:p>
    <w:p w14:paraId="537D5035" w14:textId="77777777" w:rsidR="009D3F9C" w:rsidRPr="00352EEE" w:rsidRDefault="009D3F9C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DAS DISPOSIÇÕES </w:t>
      </w:r>
      <w:r w:rsidR="00BD5A75" w:rsidRPr="00352EEE">
        <w:rPr>
          <w:rFonts w:asciiTheme="minorHAnsi" w:hAnsiTheme="minorHAnsi" w:cstheme="minorHAnsi"/>
          <w:b/>
          <w:bCs/>
        </w:rPr>
        <w:t>FINAIS</w:t>
      </w:r>
    </w:p>
    <w:p w14:paraId="097AD1BB" w14:textId="77777777" w:rsidR="001A2418" w:rsidRPr="00352EEE" w:rsidRDefault="001A2418" w:rsidP="0076742D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47CCA98E" w14:textId="2B6988CA" w:rsidR="00520DDE" w:rsidRDefault="00520DDE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352EEE">
        <w:rPr>
          <w:rFonts w:asciiTheme="minorHAnsi" w:hAnsiTheme="minorHAnsi" w:cstheme="minorHAnsi"/>
          <w:b/>
          <w:iCs/>
          <w:sz w:val="22"/>
          <w:szCs w:val="22"/>
        </w:rPr>
        <w:t xml:space="preserve">Art. </w:t>
      </w:r>
      <w:r w:rsidR="00212DAD" w:rsidRPr="00352EEE">
        <w:rPr>
          <w:rFonts w:asciiTheme="minorHAnsi" w:hAnsiTheme="minorHAnsi" w:cstheme="minorHAnsi"/>
          <w:b/>
          <w:iCs/>
          <w:sz w:val="22"/>
          <w:szCs w:val="22"/>
        </w:rPr>
        <w:t>2</w:t>
      </w:r>
      <w:r w:rsidR="008162E3">
        <w:rPr>
          <w:rFonts w:asciiTheme="minorHAnsi" w:hAnsiTheme="minorHAnsi" w:cstheme="minorHAnsi"/>
          <w:b/>
          <w:iCs/>
          <w:sz w:val="22"/>
          <w:szCs w:val="22"/>
        </w:rPr>
        <w:t>4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O </w:t>
      </w:r>
      <w:r w:rsidR="00437587" w:rsidRPr="00437587">
        <w:rPr>
          <w:rFonts w:asciiTheme="minorHAnsi" w:hAnsiTheme="minorHAnsi" w:cstheme="minorHAnsi"/>
          <w:color w:val="FF0000"/>
          <w:sz w:val="22"/>
          <w:szCs w:val="22"/>
        </w:rPr>
        <w:t>(INFORMAR SE CENTRO OU NÚCLEO)</w:t>
      </w:r>
      <w:r w:rsidR="00437587" w:rsidRPr="00BA7B96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poderá ser encerrado a qualquer tempo mediante decisão do conselho, cabe</w:t>
      </w:r>
      <w:r w:rsidR="000A63FC">
        <w:rPr>
          <w:rFonts w:asciiTheme="minorHAnsi" w:hAnsiTheme="minorHAnsi" w:cstheme="minorHAnsi"/>
          <w:bCs/>
          <w:iCs/>
          <w:sz w:val="22"/>
          <w:szCs w:val="22"/>
        </w:rPr>
        <w:t>ndo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ao coordenador informar ao Colegiado Regional</w:t>
      </w:r>
      <w:r w:rsidR="00BD5A75" w:rsidRPr="00352EEE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11919663" w14:textId="77777777" w:rsidR="00B03959" w:rsidRPr="00352EEE" w:rsidRDefault="00B03959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194319BA" w14:textId="77777777" w:rsidR="00BD5A75" w:rsidRPr="006F508B" w:rsidRDefault="00BD5A75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352EEE">
        <w:rPr>
          <w:rFonts w:asciiTheme="minorHAnsi" w:hAnsiTheme="minorHAnsi" w:cstheme="minorHAnsi"/>
          <w:b/>
          <w:iCs/>
          <w:sz w:val="22"/>
          <w:szCs w:val="22"/>
        </w:rPr>
        <w:t xml:space="preserve">Art. </w:t>
      </w:r>
      <w:r w:rsidR="00212DAD" w:rsidRPr="00352EEE">
        <w:rPr>
          <w:rFonts w:asciiTheme="minorHAnsi" w:hAnsiTheme="minorHAnsi" w:cstheme="minorHAnsi"/>
          <w:b/>
          <w:iCs/>
          <w:sz w:val="22"/>
          <w:szCs w:val="22"/>
        </w:rPr>
        <w:t>2</w:t>
      </w:r>
      <w:r w:rsidR="008162E3">
        <w:rPr>
          <w:rFonts w:asciiTheme="minorHAnsi" w:hAnsiTheme="minorHAnsi" w:cstheme="minorHAnsi"/>
          <w:b/>
          <w:iCs/>
          <w:sz w:val="22"/>
          <w:szCs w:val="22"/>
        </w:rPr>
        <w:t>5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6F508B">
        <w:rPr>
          <w:rFonts w:asciiTheme="minorHAnsi" w:hAnsiTheme="minorHAnsi" w:cstheme="minorHAnsi"/>
          <w:bCs/>
          <w:iCs/>
          <w:sz w:val="22"/>
          <w:szCs w:val="22"/>
        </w:rPr>
        <w:t>Os materiais permanentes e instalações adquiridas pelos projetos e/ou programas, por meio de recursos de ógãos de fomento, doações ou convênios, serão</w:t>
      </w:r>
      <w:r w:rsidR="000A63FC"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 destinados e </w:t>
      </w:r>
      <w:r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redistribuídos </w:t>
      </w:r>
      <w:r w:rsidR="000A63FC"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conforme </w:t>
      </w:r>
      <w:r w:rsidRPr="006F508B">
        <w:rPr>
          <w:rFonts w:asciiTheme="minorHAnsi" w:hAnsiTheme="minorHAnsi" w:cstheme="minorHAnsi"/>
          <w:bCs/>
          <w:iCs/>
          <w:sz w:val="22"/>
          <w:szCs w:val="22"/>
        </w:rPr>
        <w:t>decisão do Colegia</w:t>
      </w:r>
      <w:r w:rsidR="00212DAD" w:rsidRPr="006F508B">
        <w:rPr>
          <w:rFonts w:asciiTheme="minorHAnsi" w:hAnsiTheme="minorHAnsi" w:cstheme="minorHAnsi"/>
          <w:bCs/>
          <w:iCs/>
          <w:sz w:val="22"/>
          <w:szCs w:val="22"/>
        </w:rPr>
        <w:t>d</w:t>
      </w:r>
      <w:r w:rsidRPr="006F508B">
        <w:rPr>
          <w:rFonts w:asciiTheme="minorHAnsi" w:hAnsiTheme="minorHAnsi" w:cstheme="minorHAnsi"/>
          <w:bCs/>
          <w:iCs/>
          <w:sz w:val="22"/>
          <w:szCs w:val="22"/>
        </w:rPr>
        <w:t>o Regional</w:t>
      </w:r>
      <w:r w:rsidR="007A66F7" w:rsidRPr="006F508B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3E3EAC2B" w14:textId="77777777" w:rsidR="00A84A84" w:rsidRPr="00352EEE" w:rsidRDefault="00A84A84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055FBEEC" w14:textId="77777777" w:rsidR="0076742D" w:rsidRPr="00352EEE" w:rsidRDefault="0076742D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352EEE">
        <w:rPr>
          <w:rFonts w:asciiTheme="minorHAnsi" w:hAnsiTheme="minorHAnsi" w:cstheme="minorHAnsi"/>
          <w:b/>
          <w:iCs/>
          <w:sz w:val="22"/>
          <w:szCs w:val="22"/>
        </w:rPr>
        <w:t>Art. 2</w:t>
      </w:r>
      <w:r w:rsidR="008162E3">
        <w:rPr>
          <w:rFonts w:asciiTheme="minorHAnsi" w:hAnsiTheme="minorHAnsi" w:cstheme="minorHAnsi"/>
          <w:b/>
          <w:iCs/>
          <w:sz w:val="22"/>
          <w:szCs w:val="22"/>
        </w:rPr>
        <w:t>6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>. Este Regimento entra em vigor na data de sua aprovação.</w:t>
      </w:r>
    </w:p>
    <w:sectPr w:rsidR="0076742D" w:rsidRPr="00352EEE" w:rsidSect="00A730EF">
      <w:headerReference w:type="default" r:id="rId8"/>
      <w:pgSz w:w="11910" w:h="16840" w:code="9"/>
      <w:pgMar w:top="1418" w:right="1137" w:bottom="1418" w:left="1418" w:header="397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8AB5A" w14:textId="77777777" w:rsidR="00EE28A5" w:rsidRDefault="00EE28A5">
      <w:r>
        <w:separator/>
      </w:r>
    </w:p>
  </w:endnote>
  <w:endnote w:type="continuationSeparator" w:id="0">
    <w:p w14:paraId="75F64415" w14:textId="77777777" w:rsidR="00EE28A5" w:rsidRDefault="00EE2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B28F" w14:textId="77777777" w:rsidR="00EE28A5" w:rsidRDefault="00EE28A5">
      <w:r>
        <w:separator/>
      </w:r>
    </w:p>
  </w:footnote>
  <w:footnote w:type="continuationSeparator" w:id="0">
    <w:p w14:paraId="02DAF2BF" w14:textId="77777777" w:rsidR="00EE28A5" w:rsidRDefault="00EE2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28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946"/>
      <w:gridCol w:w="1418"/>
    </w:tblGrid>
    <w:tr w:rsidR="00DD278E" w:rsidRPr="00BF37B1" w14:paraId="3572BD1D" w14:textId="77777777" w:rsidTr="00DD278E">
      <w:trPr>
        <w:trHeight w:val="1431"/>
      </w:trPr>
      <w:tc>
        <w:tcPr>
          <w:tcW w:w="1276" w:type="dxa"/>
        </w:tcPr>
        <w:p w14:paraId="134824FD" w14:textId="77777777" w:rsidR="00DD278E" w:rsidRPr="00BF37B1" w:rsidRDefault="00DD278E" w:rsidP="00DD278E">
          <w:pPr>
            <w:pStyle w:val="Cabealho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0288" behindDoc="1" locked="0" layoutInCell="1" allowOverlap="1" wp14:anchorId="4AA4CA83" wp14:editId="2EF9D2F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5" name="Imagem 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8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</w:tcPr>
        <w:p w14:paraId="51BFC9BD" w14:textId="77777777" w:rsidR="00DD278E" w:rsidRPr="000C42D6" w:rsidRDefault="00DD278E" w:rsidP="00DD278E">
          <w:pPr>
            <w:pStyle w:val="Cabealho"/>
            <w:tabs>
              <w:tab w:val="center" w:pos="3152"/>
            </w:tabs>
            <w:contextualSpacing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ab/>
          </w: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45AB2A9B" w14:textId="77777777" w:rsidR="00DD278E" w:rsidRPr="000C42D6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14:paraId="528E5912" w14:textId="77777777" w:rsidR="00DD278E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39FBDC6F" w14:textId="77777777" w:rsidR="00DD278E" w:rsidRPr="000C42D6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0E446073" w14:textId="77777777" w:rsidR="00DD278E" w:rsidRPr="00FC5329" w:rsidRDefault="00DD278E" w:rsidP="00DD278E">
          <w:pPr>
            <w:pStyle w:val="Cabealho"/>
            <w:contextualSpacing/>
            <w:jc w:val="center"/>
            <w:rPr>
              <w:sz w:val="20"/>
              <w:szCs w:val="20"/>
            </w:rPr>
          </w:pPr>
        </w:p>
      </w:tc>
      <w:tc>
        <w:tcPr>
          <w:tcW w:w="1418" w:type="dxa"/>
        </w:tcPr>
        <w:p w14:paraId="7034D23F" w14:textId="77777777" w:rsidR="00DD278E" w:rsidRPr="00BF37B1" w:rsidRDefault="00DD278E" w:rsidP="00DD278E">
          <w:pPr>
            <w:pStyle w:val="Cabealho"/>
            <w:jc w:val="right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411E28BD" wp14:editId="3D0DB58C">
                <wp:simplePos x="0" y="0"/>
                <wp:positionH relativeFrom="margin">
                  <wp:posOffset>24130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6" name="Imagem 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9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DCDCFB0" w14:textId="77777777" w:rsidR="00DD278E" w:rsidRDefault="00DD278E" w:rsidP="00DD278E">
    <w:pPr>
      <w:pStyle w:val="Cabealho"/>
    </w:pPr>
  </w:p>
  <w:p w14:paraId="2BA557B9" w14:textId="77777777" w:rsidR="00F32D9C" w:rsidRDefault="00F32D9C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F7AED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68C5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13F7D"/>
    <w:multiLevelType w:val="hybridMultilevel"/>
    <w:tmpl w:val="21DAFED4"/>
    <w:lvl w:ilvl="0" w:tplc="BCEE989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B03D9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44E9D"/>
    <w:multiLevelType w:val="hybridMultilevel"/>
    <w:tmpl w:val="596ABDCA"/>
    <w:lvl w:ilvl="0" w:tplc="66E4A6DA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5" w15:restartNumberingAfterBreak="0">
    <w:nsid w:val="247D1717"/>
    <w:multiLevelType w:val="hybridMultilevel"/>
    <w:tmpl w:val="8F66BAA8"/>
    <w:lvl w:ilvl="0" w:tplc="629E9D36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B76BF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06D35"/>
    <w:multiLevelType w:val="hybridMultilevel"/>
    <w:tmpl w:val="0428EE18"/>
    <w:lvl w:ilvl="0" w:tplc="C09EF07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839E3"/>
    <w:multiLevelType w:val="hybridMultilevel"/>
    <w:tmpl w:val="99E4370C"/>
    <w:lvl w:ilvl="0" w:tplc="44AA7DF2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53E56"/>
    <w:multiLevelType w:val="hybridMultilevel"/>
    <w:tmpl w:val="A3DE29E4"/>
    <w:lvl w:ilvl="0" w:tplc="55F885EE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0" w15:restartNumberingAfterBreak="0">
    <w:nsid w:val="4C5B083A"/>
    <w:multiLevelType w:val="hybridMultilevel"/>
    <w:tmpl w:val="79564662"/>
    <w:lvl w:ilvl="0" w:tplc="41F0E52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B0BB7"/>
    <w:multiLevelType w:val="hybridMultilevel"/>
    <w:tmpl w:val="43F0A100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53D36"/>
    <w:multiLevelType w:val="hybridMultilevel"/>
    <w:tmpl w:val="DBFE5836"/>
    <w:lvl w:ilvl="0" w:tplc="62F24108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EE5F98"/>
    <w:multiLevelType w:val="hybridMultilevel"/>
    <w:tmpl w:val="BEE4C1C4"/>
    <w:lvl w:ilvl="0" w:tplc="FB9414AA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5774E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F53BEE"/>
    <w:multiLevelType w:val="hybridMultilevel"/>
    <w:tmpl w:val="6C4071BC"/>
    <w:lvl w:ilvl="0" w:tplc="B4DCE0CA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5"/>
  </w:num>
  <w:num w:numId="5">
    <w:abstractNumId w:val="10"/>
  </w:num>
  <w:num w:numId="6">
    <w:abstractNumId w:val="8"/>
  </w:num>
  <w:num w:numId="7">
    <w:abstractNumId w:val="6"/>
  </w:num>
  <w:num w:numId="8">
    <w:abstractNumId w:val="0"/>
  </w:num>
  <w:num w:numId="9">
    <w:abstractNumId w:val="13"/>
  </w:num>
  <w:num w:numId="10">
    <w:abstractNumId w:val="14"/>
  </w:num>
  <w:num w:numId="11">
    <w:abstractNumId w:val="1"/>
  </w:num>
  <w:num w:numId="12">
    <w:abstractNumId w:val="3"/>
  </w:num>
  <w:num w:numId="13">
    <w:abstractNumId w:val="12"/>
  </w:num>
  <w:num w:numId="14">
    <w:abstractNumId w:val="4"/>
  </w:num>
  <w:num w:numId="15">
    <w:abstractNumId w:val="9"/>
  </w:num>
  <w:num w:numId="16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7C0"/>
    <w:rsid w:val="0000496D"/>
    <w:rsid w:val="000655D9"/>
    <w:rsid w:val="000677AA"/>
    <w:rsid w:val="0007719B"/>
    <w:rsid w:val="00083FDB"/>
    <w:rsid w:val="00084535"/>
    <w:rsid w:val="00097CD4"/>
    <w:rsid w:val="000A63FC"/>
    <w:rsid w:val="000C544D"/>
    <w:rsid w:val="000F001A"/>
    <w:rsid w:val="000F4FC3"/>
    <w:rsid w:val="0012376A"/>
    <w:rsid w:val="00123EB9"/>
    <w:rsid w:val="00127140"/>
    <w:rsid w:val="00133F8F"/>
    <w:rsid w:val="001343B2"/>
    <w:rsid w:val="001353E1"/>
    <w:rsid w:val="00151DF5"/>
    <w:rsid w:val="001556A6"/>
    <w:rsid w:val="001737DE"/>
    <w:rsid w:val="00182287"/>
    <w:rsid w:val="0018635C"/>
    <w:rsid w:val="0019742F"/>
    <w:rsid w:val="001A0B60"/>
    <w:rsid w:val="001A2418"/>
    <w:rsid w:val="001A495B"/>
    <w:rsid w:val="001A66C9"/>
    <w:rsid w:val="001C43D5"/>
    <w:rsid w:val="001E5A40"/>
    <w:rsid w:val="0020625B"/>
    <w:rsid w:val="00212DAD"/>
    <w:rsid w:val="00215833"/>
    <w:rsid w:val="00235C46"/>
    <w:rsid w:val="00237395"/>
    <w:rsid w:val="002470E2"/>
    <w:rsid w:val="00260081"/>
    <w:rsid w:val="00261303"/>
    <w:rsid w:val="002646B0"/>
    <w:rsid w:val="00277672"/>
    <w:rsid w:val="00290CF1"/>
    <w:rsid w:val="002A65A9"/>
    <w:rsid w:val="002C3C8B"/>
    <w:rsid w:val="002D7611"/>
    <w:rsid w:val="003147C0"/>
    <w:rsid w:val="00315755"/>
    <w:rsid w:val="0034082B"/>
    <w:rsid w:val="00352EEE"/>
    <w:rsid w:val="0037233C"/>
    <w:rsid w:val="00374391"/>
    <w:rsid w:val="003859D7"/>
    <w:rsid w:val="00386935"/>
    <w:rsid w:val="00387F64"/>
    <w:rsid w:val="003A2ED4"/>
    <w:rsid w:val="003A30B1"/>
    <w:rsid w:val="003B244B"/>
    <w:rsid w:val="003C33AB"/>
    <w:rsid w:val="003C7515"/>
    <w:rsid w:val="003D33E5"/>
    <w:rsid w:val="0040554B"/>
    <w:rsid w:val="00421384"/>
    <w:rsid w:val="00437587"/>
    <w:rsid w:val="00441BC3"/>
    <w:rsid w:val="00451449"/>
    <w:rsid w:val="0045255E"/>
    <w:rsid w:val="00456A95"/>
    <w:rsid w:val="00460FB3"/>
    <w:rsid w:val="004719EB"/>
    <w:rsid w:val="00493CC9"/>
    <w:rsid w:val="00497812"/>
    <w:rsid w:val="004B3541"/>
    <w:rsid w:val="004B6610"/>
    <w:rsid w:val="004E2456"/>
    <w:rsid w:val="004E7283"/>
    <w:rsid w:val="004F3211"/>
    <w:rsid w:val="004F60D4"/>
    <w:rsid w:val="004F65C1"/>
    <w:rsid w:val="00512359"/>
    <w:rsid w:val="0051470A"/>
    <w:rsid w:val="00520DDE"/>
    <w:rsid w:val="00527415"/>
    <w:rsid w:val="00534959"/>
    <w:rsid w:val="00565A8F"/>
    <w:rsid w:val="005C71EC"/>
    <w:rsid w:val="005D5F00"/>
    <w:rsid w:val="005E5C09"/>
    <w:rsid w:val="005F1484"/>
    <w:rsid w:val="00600ACC"/>
    <w:rsid w:val="0062137E"/>
    <w:rsid w:val="00630FEE"/>
    <w:rsid w:val="00662F6A"/>
    <w:rsid w:val="006654D7"/>
    <w:rsid w:val="00683A7C"/>
    <w:rsid w:val="00692D34"/>
    <w:rsid w:val="006A58D7"/>
    <w:rsid w:val="006B6EFD"/>
    <w:rsid w:val="006E354C"/>
    <w:rsid w:val="006F508B"/>
    <w:rsid w:val="006F5E2A"/>
    <w:rsid w:val="00700A8F"/>
    <w:rsid w:val="00710A01"/>
    <w:rsid w:val="00712F7A"/>
    <w:rsid w:val="00742496"/>
    <w:rsid w:val="0075240E"/>
    <w:rsid w:val="007568FB"/>
    <w:rsid w:val="00762BEB"/>
    <w:rsid w:val="00763CB9"/>
    <w:rsid w:val="00766D31"/>
    <w:rsid w:val="0076742D"/>
    <w:rsid w:val="00770A68"/>
    <w:rsid w:val="007725E4"/>
    <w:rsid w:val="00774897"/>
    <w:rsid w:val="00783955"/>
    <w:rsid w:val="00792740"/>
    <w:rsid w:val="0079429F"/>
    <w:rsid w:val="007A66F7"/>
    <w:rsid w:val="007B0589"/>
    <w:rsid w:val="007C059A"/>
    <w:rsid w:val="007C56BD"/>
    <w:rsid w:val="007C6D72"/>
    <w:rsid w:val="007E3690"/>
    <w:rsid w:val="008162E3"/>
    <w:rsid w:val="00816E01"/>
    <w:rsid w:val="0084178F"/>
    <w:rsid w:val="00844372"/>
    <w:rsid w:val="0085195E"/>
    <w:rsid w:val="00860094"/>
    <w:rsid w:val="00872601"/>
    <w:rsid w:val="00886493"/>
    <w:rsid w:val="00892DBB"/>
    <w:rsid w:val="008A0234"/>
    <w:rsid w:val="008B11AB"/>
    <w:rsid w:val="008B15F6"/>
    <w:rsid w:val="008C02C2"/>
    <w:rsid w:val="008C2AE4"/>
    <w:rsid w:val="00902FEE"/>
    <w:rsid w:val="009038B8"/>
    <w:rsid w:val="0090396B"/>
    <w:rsid w:val="00922B91"/>
    <w:rsid w:val="009246FD"/>
    <w:rsid w:val="00935B20"/>
    <w:rsid w:val="00940F8F"/>
    <w:rsid w:val="00943900"/>
    <w:rsid w:val="00944814"/>
    <w:rsid w:val="00954336"/>
    <w:rsid w:val="00976642"/>
    <w:rsid w:val="009771ED"/>
    <w:rsid w:val="00983017"/>
    <w:rsid w:val="009943F5"/>
    <w:rsid w:val="009C5BE1"/>
    <w:rsid w:val="009D3F9C"/>
    <w:rsid w:val="009E224B"/>
    <w:rsid w:val="00A066FB"/>
    <w:rsid w:val="00A11DF2"/>
    <w:rsid w:val="00A130BA"/>
    <w:rsid w:val="00A2264F"/>
    <w:rsid w:val="00A344A6"/>
    <w:rsid w:val="00A35AB0"/>
    <w:rsid w:val="00A730EF"/>
    <w:rsid w:val="00A84A84"/>
    <w:rsid w:val="00A869A3"/>
    <w:rsid w:val="00A91234"/>
    <w:rsid w:val="00A92253"/>
    <w:rsid w:val="00AB0DD6"/>
    <w:rsid w:val="00AB6183"/>
    <w:rsid w:val="00AB7132"/>
    <w:rsid w:val="00AD4471"/>
    <w:rsid w:val="00AE0372"/>
    <w:rsid w:val="00B03959"/>
    <w:rsid w:val="00B12602"/>
    <w:rsid w:val="00B15914"/>
    <w:rsid w:val="00B17F3E"/>
    <w:rsid w:val="00B23AC0"/>
    <w:rsid w:val="00B2549D"/>
    <w:rsid w:val="00B257EA"/>
    <w:rsid w:val="00B430A8"/>
    <w:rsid w:val="00B43F32"/>
    <w:rsid w:val="00B81AC3"/>
    <w:rsid w:val="00B83FDD"/>
    <w:rsid w:val="00BA27D2"/>
    <w:rsid w:val="00BA7B96"/>
    <w:rsid w:val="00BD5A75"/>
    <w:rsid w:val="00C02B2F"/>
    <w:rsid w:val="00C11051"/>
    <w:rsid w:val="00C13F8B"/>
    <w:rsid w:val="00C44428"/>
    <w:rsid w:val="00C87810"/>
    <w:rsid w:val="00CA3025"/>
    <w:rsid w:val="00CA3A19"/>
    <w:rsid w:val="00CA453E"/>
    <w:rsid w:val="00CB65B3"/>
    <w:rsid w:val="00CE6FB3"/>
    <w:rsid w:val="00CF09DF"/>
    <w:rsid w:val="00D07409"/>
    <w:rsid w:val="00D12E14"/>
    <w:rsid w:val="00D168FD"/>
    <w:rsid w:val="00D17ABA"/>
    <w:rsid w:val="00D27963"/>
    <w:rsid w:val="00D31027"/>
    <w:rsid w:val="00D33A14"/>
    <w:rsid w:val="00D42FBA"/>
    <w:rsid w:val="00D43F6E"/>
    <w:rsid w:val="00D4710B"/>
    <w:rsid w:val="00D5701C"/>
    <w:rsid w:val="00D6111C"/>
    <w:rsid w:val="00D76782"/>
    <w:rsid w:val="00D90E3F"/>
    <w:rsid w:val="00D95220"/>
    <w:rsid w:val="00DA10EB"/>
    <w:rsid w:val="00DA55AF"/>
    <w:rsid w:val="00DB390B"/>
    <w:rsid w:val="00DC7600"/>
    <w:rsid w:val="00DD171E"/>
    <w:rsid w:val="00DD2757"/>
    <w:rsid w:val="00DD278E"/>
    <w:rsid w:val="00DD2D94"/>
    <w:rsid w:val="00DE07F4"/>
    <w:rsid w:val="00DE11C7"/>
    <w:rsid w:val="00DE4E85"/>
    <w:rsid w:val="00E00BC7"/>
    <w:rsid w:val="00E22727"/>
    <w:rsid w:val="00E2436B"/>
    <w:rsid w:val="00E955A4"/>
    <w:rsid w:val="00E972CE"/>
    <w:rsid w:val="00EA10B0"/>
    <w:rsid w:val="00EA132F"/>
    <w:rsid w:val="00EA772A"/>
    <w:rsid w:val="00EB2EF6"/>
    <w:rsid w:val="00EE28A5"/>
    <w:rsid w:val="00F017B4"/>
    <w:rsid w:val="00F1726E"/>
    <w:rsid w:val="00F32D9C"/>
    <w:rsid w:val="00F33B74"/>
    <w:rsid w:val="00F35EFE"/>
    <w:rsid w:val="00F41546"/>
    <w:rsid w:val="00F643CC"/>
    <w:rsid w:val="00F93DCA"/>
    <w:rsid w:val="00FB5E4F"/>
    <w:rsid w:val="00FB6257"/>
    <w:rsid w:val="00FB6B5B"/>
    <w:rsid w:val="00FC695A"/>
    <w:rsid w:val="00FD3E71"/>
    <w:rsid w:val="00F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38FD9"/>
  <w15:docId w15:val="{B36BE3CC-F728-4873-AA6F-15F71FAA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cs="Calibri"/>
      <w:sz w:val="22"/>
      <w:szCs w:val="22"/>
      <w:lang w:val="pt-PT" w:eastAsia="en-U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646" w:hanging="11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qFormat/>
    <w:rsid w:val="003859D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qFormat/>
    <w:rsid w:val="003859D7"/>
    <w:rPr>
      <w:rFonts w:ascii="Calibri" w:eastAsia="Calibri" w:hAnsi="Calibri" w:cs="Calibri"/>
      <w:lang w:val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F148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5F1484"/>
    <w:rPr>
      <w:rFonts w:ascii="Calibri" w:eastAsia="Calibri" w:hAnsi="Calibri" w:cs="Calibri"/>
      <w:sz w:val="16"/>
      <w:szCs w:val="16"/>
      <w:lang w:val="pt-PT"/>
    </w:rPr>
  </w:style>
  <w:style w:type="paragraph" w:styleId="NormalWeb">
    <w:name w:val="Normal (Web)"/>
    <w:basedOn w:val="Normal"/>
    <w:uiPriority w:val="99"/>
    <w:semiHidden/>
    <w:unhideWhenUsed/>
    <w:rsid w:val="008600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512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1A2418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1A2418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1C43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C43D5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C43D5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43D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1C43D5"/>
    <w:rPr>
      <w:rFonts w:ascii="Calibri" w:eastAsia="Calibri" w:hAnsi="Calibri" w:cs="Calibri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3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C43D5"/>
    <w:rPr>
      <w:rFonts w:ascii="Segoe UI" w:eastAsia="Calibr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\Downloads\Instru&#231;&#227;o%20Normativa%20de%20Centros%20e%20N&#250;cleos_FINALIZAD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43E26-B319-4E28-9DCD-128F0FDA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Instrução Normativa de Centros e Núcleos_FINALIZADA</Template>
  <TotalTime>47</TotalTime>
  <Pages>5</Pages>
  <Words>1361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cp:lastModifiedBy>Tanismare Silva</cp:lastModifiedBy>
  <cp:revision>9</cp:revision>
  <dcterms:created xsi:type="dcterms:W3CDTF">2021-06-11T18:00:00Z</dcterms:created>
  <dcterms:modified xsi:type="dcterms:W3CDTF">2021-06-17T23:20:00Z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2021-03-17T00:00:00Z</vt:filetime>
  </property>
</Properties>
</file>